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5A61B" w14:textId="77777777" w:rsidR="008D4EE6" w:rsidRPr="00BF56B8" w:rsidRDefault="008D4EE6" w:rsidP="00DB7CDB">
      <w:pPr>
        <w:pStyle w:val="Ttuloprincipal"/>
      </w:pPr>
      <w:r w:rsidRPr="00BF56B8">
        <w:t>Título en español</w:t>
      </w:r>
      <w:r w:rsidR="00781824" w:rsidRPr="00BF56B8">
        <w:t xml:space="preserve"> </w:t>
      </w:r>
      <w:r w:rsidR="00C65E13">
        <w:t>(</w:t>
      </w:r>
      <w:r w:rsidR="00C65E13" w:rsidRPr="00C65E13">
        <w:t>conciso de máximo 15 palabras</w:t>
      </w:r>
      <w:r w:rsidR="00C65E13">
        <w:t>)</w:t>
      </w:r>
    </w:p>
    <w:p w14:paraId="3C023778" w14:textId="77777777" w:rsidR="008D4EE6" w:rsidRPr="005C48D1" w:rsidRDefault="008D4EE6" w:rsidP="00385CC6">
      <w:pPr>
        <w:pStyle w:val="Ttuloeningls"/>
        <w:spacing w:after="240"/>
      </w:pPr>
      <w:r w:rsidRPr="00BF56B8">
        <w:t>Título en inglés</w:t>
      </w:r>
    </w:p>
    <w:tbl>
      <w:tblPr>
        <w:tblStyle w:val="TableGrid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485"/>
        <w:gridCol w:w="2719"/>
        <w:gridCol w:w="449"/>
        <w:gridCol w:w="449"/>
        <w:gridCol w:w="2792"/>
        <w:gridCol w:w="449"/>
        <w:gridCol w:w="449"/>
        <w:gridCol w:w="2792"/>
      </w:tblGrid>
      <w:tr w:rsidR="005C48D1" w:rsidRPr="00D956BB" w14:paraId="705C1E5C" w14:textId="77777777" w:rsidTr="009F55C4">
        <w:trPr>
          <w:trHeight w:val="756"/>
        </w:trPr>
        <w:tc>
          <w:tcPr>
            <w:tcW w:w="486" w:type="dxa"/>
          </w:tcPr>
          <w:p w14:paraId="3C16D262" w14:textId="77777777" w:rsidR="005C48D1" w:rsidRPr="004C19F8" w:rsidRDefault="005C48D1" w:rsidP="005C48D1"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0445F76D" wp14:editId="0B31C580">
                  <wp:extent cx="164592" cy="164592"/>
                  <wp:effectExtent l="0" t="0" r="6985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" w:type="dxa"/>
          </w:tcPr>
          <w:p w14:paraId="5291C0A2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0F727C1F" wp14:editId="361062B7">
                  <wp:extent cx="164592" cy="164592"/>
                  <wp:effectExtent l="0" t="0" r="6985" b="698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9" w:type="dxa"/>
          </w:tcPr>
          <w:p w14:paraId="3C97E82F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5E57CC">
              <w:rPr>
                <w:rFonts w:ascii="Georgia" w:hAnsi="Georgia"/>
                <w:b/>
                <w:bCs/>
                <w:sz w:val="18"/>
                <w:szCs w:val="18"/>
              </w:rPr>
              <w:t>Apellidos, Nombre autor 1,</w:t>
            </w:r>
          </w:p>
          <w:p w14:paraId="2AB32B0B" w14:textId="77777777" w:rsidR="005C48D1" w:rsidRPr="005E57CC" w:rsidRDefault="005C48D1" w:rsidP="005C48D1">
            <w:pPr>
              <w:rPr>
                <w:rFonts w:ascii="Georgia" w:hAnsi="Georgia" w:cs="Arial"/>
                <w:bCs/>
                <w:snapToGrid w:val="0"/>
                <w:sz w:val="18"/>
                <w:szCs w:val="18"/>
              </w:rPr>
            </w:pP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t xml:space="preserve">afiliación, </w:t>
            </w: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br/>
            </w:r>
            <w:r w:rsidRPr="00F439A2">
              <w:rPr>
                <w:rFonts w:ascii="Georgia" w:hAnsi="Georgia" w:cs="Arial"/>
                <w:bCs/>
                <w:iCs/>
                <w:color w:val="004A61" w:themeColor="text1"/>
                <w:sz w:val="16"/>
                <w:szCs w:val="16"/>
              </w:rPr>
              <w:t>(no incluir los datos de autores)</w:t>
            </w:r>
          </w:p>
        </w:tc>
        <w:tc>
          <w:tcPr>
            <w:tcW w:w="449" w:type="dxa"/>
          </w:tcPr>
          <w:p w14:paraId="368701EA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2DA7DBD3" wp14:editId="1BA90339">
                  <wp:extent cx="164592" cy="164592"/>
                  <wp:effectExtent l="0" t="0" r="6985" b="6985"/>
                  <wp:docPr id="662711067" name="Picture 66271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" w:type="dxa"/>
          </w:tcPr>
          <w:p w14:paraId="74613B55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3DED65D1" wp14:editId="5767E109">
                  <wp:extent cx="164592" cy="164592"/>
                  <wp:effectExtent l="0" t="0" r="6985" b="6985"/>
                  <wp:docPr id="1828199480" name="Picture 1828199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2" w:type="dxa"/>
          </w:tcPr>
          <w:p w14:paraId="512E171A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5E57CC">
              <w:rPr>
                <w:rFonts w:ascii="Georgia" w:hAnsi="Georgia"/>
                <w:b/>
                <w:bCs/>
                <w:sz w:val="18"/>
                <w:szCs w:val="18"/>
              </w:rPr>
              <w:t xml:space="preserve">Apellidos, Nombre autor </w:t>
            </w:r>
            <w:r>
              <w:rPr>
                <w:rFonts w:ascii="Georgia" w:hAnsi="Georgia"/>
                <w:b/>
                <w:bCs/>
                <w:sz w:val="18"/>
                <w:szCs w:val="18"/>
              </w:rPr>
              <w:t>2</w:t>
            </w:r>
            <w:r w:rsidRPr="005E57CC">
              <w:rPr>
                <w:rFonts w:ascii="Georgia" w:hAnsi="Georgia"/>
                <w:b/>
                <w:bCs/>
                <w:sz w:val="18"/>
                <w:szCs w:val="18"/>
              </w:rPr>
              <w:t>,</w:t>
            </w:r>
          </w:p>
          <w:p w14:paraId="70391796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t xml:space="preserve">afiliación, </w:t>
            </w: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br/>
            </w:r>
            <w:r w:rsidRPr="00F439A2">
              <w:rPr>
                <w:rFonts w:ascii="Georgia" w:hAnsi="Georgia" w:cs="Arial"/>
                <w:bCs/>
                <w:iCs/>
                <w:color w:val="004A61" w:themeColor="text1"/>
                <w:sz w:val="16"/>
                <w:szCs w:val="16"/>
              </w:rPr>
              <w:t>(no incluir los datos de autores)</w:t>
            </w:r>
          </w:p>
        </w:tc>
        <w:tc>
          <w:tcPr>
            <w:tcW w:w="449" w:type="dxa"/>
          </w:tcPr>
          <w:p w14:paraId="594AB8D9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4730F581" wp14:editId="3C472A88">
                  <wp:extent cx="164592" cy="164592"/>
                  <wp:effectExtent l="0" t="0" r="6985" b="6985"/>
                  <wp:docPr id="1696791156" name="Picture 169679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" w:type="dxa"/>
          </w:tcPr>
          <w:p w14:paraId="22A23147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lang w:eastAsia="es-DO"/>
              </w:rPr>
              <w:drawing>
                <wp:inline distT="0" distB="0" distL="0" distR="0" wp14:anchorId="113786FD" wp14:editId="1A425AC0">
                  <wp:extent cx="164592" cy="164592"/>
                  <wp:effectExtent l="0" t="0" r="6985" b="6985"/>
                  <wp:docPr id="1874023477" name="Picture 1874023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2" w:type="dxa"/>
          </w:tcPr>
          <w:p w14:paraId="43493F78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5E57CC">
              <w:rPr>
                <w:rFonts w:ascii="Georgia" w:hAnsi="Georgia"/>
                <w:b/>
                <w:bCs/>
                <w:sz w:val="18"/>
                <w:szCs w:val="18"/>
              </w:rPr>
              <w:t xml:space="preserve">Apellidos, Nombre autor </w:t>
            </w:r>
            <w:r>
              <w:rPr>
                <w:rFonts w:ascii="Georgia" w:hAnsi="Georgia"/>
                <w:b/>
                <w:bCs/>
                <w:sz w:val="18"/>
                <w:szCs w:val="18"/>
              </w:rPr>
              <w:t>3</w:t>
            </w:r>
            <w:r w:rsidRPr="005E57CC">
              <w:rPr>
                <w:rFonts w:ascii="Georgia" w:hAnsi="Georgia"/>
                <w:b/>
                <w:bCs/>
                <w:sz w:val="18"/>
                <w:szCs w:val="18"/>
              </w:rPr>
              <w:t>,</w:t>
            </w:r>
          </w:p>
          <w:p w14:paraId="6C14ADCA" w14:textId="77777777" w:rsidR="005C48D1" w:rsidRPr="005E57CC" w:rsidRDefault="005C48D1" w:rsidP="005C48D1">
            <w:pPr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t xml:space="preserve">afiliación, </w:t>
            </w:r>
            <w:r w:rsidRPr="005E57CC">
              <w:rPr>
                <w:rFonts w:ascii="Georgia" w:hAnsi="Georgia" w:cs="Arial"/>
                <w:bCs/>
                <w:snapToGrid w:val="0"/>
                <w:sz w:val="18"/>
                <w:szCs w:val="18"/>
              </w:rPr>
              <w:br/>
            </w:r>
            <w:r w:rsidRPr="00F439A2">
              <w:rPr>
                <w:rFonts w:ascii="Georgia" w:hAnsi="Georgia" w:cs="Arial"/>
                <w:bCs/>
                <w:iCs/>
                <w:color w:val="004A61" w:themeColor="text1"/>
                <w:sz w:val="16"/>
                <w:szCs w:val="16"/>
              </w:rPr>
              <w:t>(no incluir los datos de autores)</w:t>
            </w:r>
          </w:p>
        </w:tc>
      </w:tr>
    </w:tbl>
    <w:p w14:paraId="1905928E" w14:textId="77777777" w:rsidR="009F55C4" w:rsidRPr="009F55C4" w:rsidRDefault="009F55C4" w:rsidP="00705D71">
      <w:pPr>
        <w:pBdr>
          <w:top w:val="nil"/>
          <w:left w:val="nil"/>
          <w:bottom w:val="nil"/>
          <w:right w:val="nil"/>
          <w:between w:val="nil"/>
        </w:pBdr>
        <w:spacing w:before="240" w:after="0" w:line="288" w:lineRule="auto"/>
        <w:rPr>
          <w:rFonts w:ascii="Georgia" w:eastAsia="Calibri" w:hAnsi="Georgia" w:cs="Calibri"/>
          <w:lang w:val="es-DO"/>
        </w:rPr>
      </w:pPr>
    </w:p>
    <w:tbl>
      <w:tblPr>
        <w:tblStyle w:val="TableGrid"/>
        <w:tblW w:w="110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255"/>
        <w:gridCol w:w="5390"/>
      </w:tblGrid>
      <w:tr w:rsidR="008D4EE6" w14:paraId="1327F55C" w14:textId="77777777" w:rsidTr="002615FB">
        <w:trPr>
          <w:trHeight w:val="489"/>
        </w:trPr>
        <w:tc>
          <w:tcPr>
            <w:tcW w:w="5388" w:type="dxa"/>
            <w:vAlign w:val="bottom"/>
          </w:tcPr>
          <w:p w14:paraId="05D4110E" w14:textId="77777777" w:rsidR="008D4EE6" w:rsidRPr="00E6351E" w:rsidRDefault="008D4EE6" w:rsidP="002615FB">
            <w:pPr>
              <w:pStyle w:val="Ttuloresumen"/>
            </w:pPr>
            <w:r w:rsidRPr="00E6351E">
              <w:t>RESUMEN</w:t>
            </w:r>
          </w:p>
        </w:tc>
        <w:tc>
          <w:tcPr>
            <w:tcW w:w="255" w:type="dxa"/>
            <w:vAlign w:val="bottom"/>
          </w:tcPr>
          <w:p w14:paraId="339EF3CB" w14:textId="77777777" w:rsidR="008D4EE6" w:rsidRDefault="008D4EE6" w:rsidP="002615F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90" w:type="dxa"/>
            <w:vAlign w:val="bottom"/>
          </w:tcPr>
          <w:p w14:paraId="73FB84F1" w14:textId="77777777" w:rsidR="008D4EE6" w:rsidRPr="00E6351E" w:rsidRDefault="008D4EE6" w:rsidP="00F439A2">
            <w:pPr>
              <w:pStyle w:val="Ttuloresumen"/>
            </w:pPr>
            <w:r w:rsidRPr="00E6351E">
              <w:t>ABSTRACT</w:t>
            </w:r>
          </w:p>
        </w:tc>
      </w:tr>
      <w:tr w:rsidR="008D4EE6" w14:paraId="45D3E6EC" w14:textId="77777777" w:rsidTr="009F55C4">
        <w:trPr>
          <w:trHeight w:val="6696"/>
        </w:trPr>
        <w:tc>
          <w:tcPr>
            <w:tcW w:w="5388" w:type="dxa"/>
          </w:tcPr>
          <w:p w14:paraId="7EFC7BCC" w14:textId="77777777" w:rsidR="009D623B" w:rsidRPr="00936ADC" w:rsidRDefault="008D4EE6" w:rsidP="00936ADC">
            <w:pPr>
              <w:pStyle w:val="Textoresumen"/>
            </w:pPr>
            <w:r w:rsidRPr="00936ADC">
              <w:t xml:space="preserve">Resumen en español, de 200 a </w:t>
            </w:r>
            <w:r w:rsidR="00C65E13" w:rsidRPr="00936ADC">
              <w:t>250</w:t>
            </w:r>
            <w:r w:rsidRPr="00936ADC">
              <w:t xml:space="preserve"> palabras. Debe obedecer a la estructura IMRC: introducción (donde quede explícito el problema de investigación, justificación y objetivo), metodología, resultados y conclusiones. </w:t>
            </w:r>
          </w:p>
        </w:tc>
        <w:tc>
          <w:tcPr>
            <w:tcW w:w="255" w:type="dxa"/>
          </w:tcPr>
          <w:p w14:paraId="372635D9" w14:textId="77777777" w:rsidR="008D4EE6" w:rsidRDefault="008D4EE6" w:rsidP="00A9052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90" w:type="dxa"/>
          </w:tcPr>
          <w:p w14:paraId="4FEC9FAC" w14:textId="77777777" w:rsidR="008D4EE6" w:rsidRPr="00FC172D" w:rsidRDefault="008D4EE6" w:rsidP="00A90525">
            <w:pPr>
              <w:pStyle w:val="Default"/>
              <w:suppressAutoHyphens/>
              <w:ind w:right="27"/>
              <w:jc w:val="both"/>
              <w:rPr>
                <w:rFonts w:ascii="Georgia" w:hAnsi="Georgia" w:cs="Arial"/>
                <w:bCs/>
                <w:i/>
                <w:iCs/>
                <w:color w:val="auto"/>
                <w:sz w:val="18"/>
                <w:szCs w:val="18"/>
              </w:rPr>
            </w:pPr>
            <w:r w:rsidRPr="00FC172D">
              <w:rPr>
                <w:rFonts w:ascii="Georgia" w:hAnsi="Georgia" w:cs="Arial"/>
                <w:bCs/>
                <w:i/>
                <w:iCs/>
                <w:color w:val="auto"/>
                <w:sz w:val="18"/>
                <w:szCs w:val="18"/>
              </w:rPr>
              <w:t>Resumen en inglés</w:t>
            </w:r>
          </w:p>
          <w:p w14:paraId="43B65B28" w14:textId="77777777" w:rsidR="007B50E1" w:rsidRPr="00CD7B53" w:rsidRDefault="007B50E1" w:rsidP="00A90525">
            <w:pPr>
              <w:pStyle w:val="Default"/>
              <w:suppressAutoHyphens/>
              <w:ind w:right="27"/>
              <w:jc w:val="both"/>
              <w:rPr>
                <w:rFonts w:ascii="Georgia" w:hAnsi="Georgia" w:cs="Arial"/>
                <w:bCs/>
                <w:color w:val="auto"/>
                <w:sz w:val="18"/>
                <w:szCs w:val="18"/>
              </w:rPr>
            </w:pPr>
          </w:p>
        </w:tc>
      </w:tr>
      <w:tr w:rsidR="008D4EE6" w14:paraId="40093FEA" w14:textId="77777777" w:rsidTr="002615FB">
        <w:trPr>
          <w:trHeight w:val="257"/>
        </w:trPr>
        <w:tc>
          <w:tcPr>
            <w:tcW w:w="5388" w:type="dxa"/>
          </w:tcPr>
          <w:p w14:paraId="6D4EB9F5" w14:textId="77777777" w:rsidR="008D4EE6" w:rsidRPr="004F2E95" w:rsidRDefault="008D4EE6" w:rsidP="00A90525">
            <w:pPr>
              <w:pStyle w:val="Textodelresumen-Revie"/>
            </w:pPr>
          </w:p>
        </w:tc>
        <w:tc>
          <w:tcPr>
            <w:tcW w:w="255" w:type="dxa"/>
          </w:tcPr>
          <w:p w14:paraId="0040DE20" w14:textId="77777777" w:rsidR="008D4EE6" w:rsidRDefault="008D4EE6" w:rsidP="00A9052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90" w:type="dxa"/>
          </w:tcPr>
          <w:p w14:paraId="53961750" w14:textId="77777777" w:rsidR="008D4EE6" w:rsidRPr="00C81A21" w:rsidRDefault="008D4EE6" w:rsidP="00A90525">
            <w:pPr>
              <w:pStyle w:val="Textodelresumen-Revie"/>
              <w:rPr>
                <w:i/>
                <w:iCs/>
              </w:rPr>
            </w:pPr>
          </w:p>
        </w:tc>
      </w:tr>
      <w:tr w:rsidR="008D4EE6" w14:paraId="44037639" w14:textId="77777777" w:rsidTr="002615FB">
        <w:trPr>
          <w:trHeight w:val="489"/>
        </w:trPr>
        <w:tc>
          <w:tcPr>
            <w:tcW w:w="5388" w:type="dxa"/>
          </w:tcPr>
          <w:p w14:paraId="3DE5D2CB" w14:textId="77777777" w:rsidR="008D4EE6" w:rsidRPr="00F439A2" w:rsidRDefault="008D4EE6" w:rsidP="00F439A2">
            <w:pPr>
              <w:pStyle w:val="Ttuloresumen"/>
            </w:pPr>
            <w:r w:rsidRPr="00F439A2">
              <w:t>PALABRAS CLAVE</w:t>
            </w:r>
          </w:p>
        </w:tc>
        <w:tc>
          <w:tcPr>
            <w:tcW w:w="255" w:type="dxa"/>
          </w:tcPr>
          <w:p w14:paraId="34D486F8" w14:textId="77777777" w:rsidR="008D4EE6" w:rsidRPr="00E6351E" w:rsidRDefault="008D4EE6" w:rsidP="00A90525">
            <w:pPr>
              <w:pStyle w:val="Ttulodelresumen-Revie"/>
              <w:jc w:val="left"/>
              <w:rPr>
                <w:sz w:val="20"/>
                <w:szCs w:val="20"/>
              </w:rPr>
            </w:pPr>
          </w:p>
        </w:tc>
        <w:tc>
          <w:tcPr>
            <w:tcW w:w="5390" w:type="dxa"/>
          </w:tcPr>
          <w:p w14:paraId="584AAE09" w14:textId="77777777" w:rsidR="008D4EE6" w:rsidRPr="00F439A2" w:rsidRDefault="008D4EE6" w:rsidP="00F439A2">
            <w:pPr>
              <w:pStyle w:val="Ttuloresumen"/>
            </w:pPr>
            <w:r w:rsidRPr="00F439A2">
              <w:t>KEYWORDS</w:t>
            </w:r>
          </w:p>
        </w:tc>
      </w:tr>
      <w:tr w:rsidR="00EB05BE" w:rsidRPr="00D956BB" w14:paraId="5FDA9C21" w14:textId="77777777" w:rsidTr="002615FB">
        <w:trPr>
          <w:trHeight w:val="261"/>
        </w:trPr>
        <w:tc>
          <w:tcPr>
            <w:tcW w:w="5388" w:type="dxa"/>
          </w:tcPr>
          <w:p w14:paraId="53DB3236" w14:textId="77777777" w:rsidR="008D4EE6" w:rsidRPr="00936ADC" w:rsidRDefault="00C65E13" w:rsidP="00936ADC">
            <w:pPr>
              <w:pStyle w:val="Textoresumen"/>
            </w:pPr>
            <w:r w:rsidRPr="00936ADC">
              <w:t xml:space="preserve">3 a </w:t>
            </w:r>
            <w:r w:rsidR="008D4EE6" w:rsidRPr="00936ADC">
              <w:t>5 palabras clave en español, separadas por coma.</w:t>
            </w:r>
          </w:p>
        </w:tc>
        <w:tc>
          <w:tcPr>
            <w:tcW w:w="255" w:type="dxa"/>
          </w:tcPr>
          <w:p w14:paraId="1B2222BA" w14:textId="77777777" w:rsidR="008D4EE6" w:rsidRDefault="008D4EE6" w:rsidP="00A9052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90" w:type="dxa"/>
          </w:tcPr>
          <w:p w14:paraId="079AFCA3" w14:textId="77777777" w:rsidR="008D4EE6" w:rsidRPr="00FC172D" w:rsidRDefault="00C65E13" w:rsidP="00433BE4">
            <w:pPr>
              <w:pStyle w:val="Textoresumen"/>
              <w:rPr>
                <w:i/>
                <w:iCs/>
              </w:rPr>
            </w:pPr>
            <w:r w:rsidRPr="00FC172D">
              <w:rPr>
                <w:i/>
                <w:iCs/>
              </w:rPr>
              <w:t xml:space="preserve">3 a </w:t>
            </w:r>
            <w:r w:rsidR="008D4EE6" w:rsidRPr="00FC172D">
              <w:rPr>
                <w:i/>
                <w:iCs/>
              </w:rPr>
              <w:t>5 palabras clave en inglés, separadas por coma.</w:t>
            </w:r>
          </w:p>
        </w:tc>
      </w:tr>
    </w:tbl>
    <w:p w14:paraId="60A4908D" w14:textId="77777777" w:rsidR="000E0B42" w:rsidRDefault="000E0B42" w:rsidP="000E0B42">
      <w:pPr>
        <w:tabs>
          <w:tab w:val="left" w:pos="870"/>
        </w:tabs>
        <w:rPr>
          <w:lang w:val="es-DO"/>
        </w:rPr>
      </w:pPr>
      <w:r>
        <w:rPr>
          <w:lang w:val="es-DO"/>
        </w:rPr>
        <w:tab/>
      </w:r>
    </w:p>
    <w:p w14:paraId="244A6703" w14:textId="77777777" w:rsidR="008A5454" w:rsidRDefault="008A5454" w:rsidP="008A5454">
      <w:pPr>
        <w:rPr>
          <w:lang w:val="es-DO"/>
        </w:rPr>
      </w:pPr>
    </w:p>
    <w:p w14:paraId="555EA63F" w14:textId="77777777" w:rsidR="008A5454" w:rsidRDefault="008A5454" w:rsidP="008A5454">
      <w:pPr>
        <w:rPr>
          <w:lang w:val="es-DO"/>
        </w:rPr>
      </w:pPr>
    </w:p>
    <w:p w14:paraId="2B1C95A8" w14:textId="019910CB" w:rsidR="008A5454" w:rsidRPr="008A5454" w:rsidRDefault="00E76496" w:rsidP="00D956BB">
      <w:pPr>
        <w:tabs>
          <w:tab w:val="left" w:pos="760"/>
          <w:tab w:val="left" w:pos="4440"/>
        </w:tabs>
        <w:rPr>
          <w:lang w:val="es-DO"/>
        </w:rPr>
        <w:sectPr w:rsidR="008A5454" w:rsidRPr="008A5454" w:rsidSect="001223B7">
          <w:head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720" w:left="720" w:header="2160" w:footer="720" w:gutter="0"/>
          <w:cols w:space="720"/>
          <w:titlePg/>
          <w:docGrid w:linePitch="360"/>
        </w:sectPr>
      </w:pPr>
      <w:r>
        <w:rPr>
          <w:lang w:val="es-DO"/>
        </w:rPr>
        <w:tab/>
      </w:r>
      <w:r w:rsidR="00D956BB">
        <w:rPr>
          <w:lang w:val="es-DO"/>
        </w:rPr>
        <w:tab/>
      </w:r>
    </w:p>
    <w:p w14:paraId="02A60E8C" w14:textId="77777777" w:rsidR="00446DA7" w:rsidRPr="00F439A2" w:rsidRDefault="00446DA7" w:rsidP="00F439A2">
      <w:pPr>
        <w:pStyle w:val="Ttulosecundario"/>
      </w:pPr>
      <w:proofErr w:type="spellStart"/>
      <w:r w:rsidRPr="00F439A2">
        <w:lastRenderedPageBreak/>
        <w:t>Introducción</w:t>
      </w:r>
      <w:proofErr w:type="spellEnd"/>
    </w:p>
    <w:p w14:paraId="3788D366" w14:textId="77777777" w:rsidR="00446DA7" w:rsidRPr="00B342ED" w:rsidRDefault="00446DA7" w:rsidP="00433BE4">
      <w:pPr>
        <w:pStyle w:val="Cuerpodetexto"/>
      </w:pPr>
      <w:r w:rsidRPr="00B342ED">
        <w:t>En este apartado se presenta el problema de investigación y la fundamentación teórica, los objetivos y la justificación del trabajo que se va a presentar.</w:t>
      </w:r>
    </w:p>
    <w:p w14:paraId="1722AEED" w14:textId="77777777" w:rsidR="00446DA7" w:rsidRPr="00B342ED" w:rsidRDefault="00446DA7" w:rsidP="00433BE4">
      <w:pPr>
        <w:pStyle w:val="Ttulosecundario"/>
        <w:rPr>
          <w:lang w:val="es-DO"/>
        </w:rPr>
      </w:pPr>
      <w:r w:rsidRPr="00B342ED">
        <w:rPr>
          <w:lang w:val="es-DO"/>
        </w:rPr>
        <w:t xml:space="preserve"> Metodología</w:t>
      </w:r>
    </w:p>
    <w:p w14:paraId="289D6D6D" w14:textId="77777777" w:rsidR="00446DA7" w:rsidRPr="00B342ED" w:rsidRDefault="00446DA7" w:rsidP="00433BE4">
      <w:pPr>
        <w:pStyle w:val="Cuerpodetexto"/>
      </w:pPr>
      <w:r w:rsidRPr="00B342ED">
        <w:t>En este apartado debe presentar las estrategias, técnicas e instrumentos con que se desarrolló la investigación.</w:t>
      </w:r>
    </w:p>
    <w:p w14:paraId="3A7BB255" w14:textId="77777777" w:rsidR="00446DA7" w:rsidRPr="00B342ED" w:rsidRDefault="00446DA7" w:rsidP="00433BE4">
      <w:pPr>
        <w:pStyle w:val="Ttulosecundario"/>
        <w:rPr>
          <w:lang w:val="es-DO"/>
        </w:rPr>
      </w:pPr>
      <w:r w:rsidRPr="00B342ED">
        <w:rPr>
          <w:lang w:val="es-DO"/>
        </w:rPr>
        <w:t xml:space="preserve"> Resultados y discusión</w:t>
      </w:r>
    </w:p>
    <w:p w14:paraId="36754883" w14:textId="77777777" w:rsidR="00446DA7" w:rsidRPr="00B342ED" w:rsidRDefault="00446DA7" w:rsidP="00433BE4">
      <w:pPr>
        <w:pStyle w:val="Cuerpodetexto"/>
      </w:pPr>
      <w:r w:rsidRPr="00B342ED">
        <w:t>En este apartado se presentan y discuten los resultados de la investigación. Se permite el uso de gráficos y tablas, evitando redundancia. Las tablas y gráficos deben estar en formato editables.</w:t>
      </w:r>
    </w:p>
    <w:p w14:paraId="4C6B9711" w14:textId="77777777" w:rsidR="00446DA7" w:rsidRPr="00B342ED" w:rsidRDefault="00446DA7" w:rsidP="00F439A2">
      <w:pPr>
        <w:pStyle w:val="Ttulosecundario"/>
        <w:rPr>
          <w:lang w:val="es-DO"/>
        </w:rPr>
      </w:pPr>
      <w:r w:rsidRPr="00B342ED">
        <w:rPr>
          <w:lang w:val="es-DO"/>
        </w:rPr>
        <w:t xml:space="preserve"> Conclusiones</w:t>
      </w:r>
    </w:p>
    <w:p w14:paraId="568F39F8" w14:textId="77777777" w:rsidR="00446DA7" w:rsidRPr="00B342ED" w:rsidRDefault="00446DA7" w:rsidP="00433BE4">
      <w:pPr>
        <w:pStyle w:val="Cuerpodetexto"/>
      </w:pPr>
      <w:r w:rsidRPr="00B342ED">
        <w:t xml:space="preserve">En este apartado debe haber una clara relación entre los objetivos y los resultados del trabajo. </w:t>
      </w:r>
    </w:p>
    <w:p w14:paraId="4FAFD448" w14:textId="77777777" w:rsidR="00446DA7" w:rsidRPr="00F439A2" w:rsidRDefault="00446DA7" w:rsidP="00F439A2">
      <w:pPr>
        <w:pStyle w:val="Ttulosecundario"/>
      </w:pPr>
      <w:r w:rsidRPr="00A745D9">
        <w:rPr>
          <w:lang w:val="es-DO"/>
        </w:rPr>
        <w:t xml:space="preserve"> </w:t>
      </w:r>
      <w:proofErr w:type="spellStart"/>
      <w:r w:rsidRPr="00F439A2">
        <w:t>Referencias</w:t>
      </w:r>
      <w:proofErr w:type="spellEnd"/>
    </w:p>
    <w:p w14:paraId="276FAB4B" w14:textId="77777777" w:rsidR="009F55C4" w:rsidRDefault="00BF01CD" w:rsidP="009F55C4">
      <w:pPr>
        <w:jc w:val="both"/>
        <w:rPr>
          <w:rStyle w:val="Hyperlink"/>
          <w:rFonts w:ascii="Georgia" w:hAnsi="Georgia"/>
          <w:color w:val="057DC1"/>
          <w:lang w:val="es-DO"/>
        </w:rPr>
      </w:pPr>
      <w:r w:rsidRPr="00BF01CD">
        <w:rPr>
          <w:rFonts w:ascii="Georgia" w:hAnsi="Georgia"/>
          <w:lang w:val="es-DO"/>
        </w:rPr>
        <w:t>Según las indicaciones de APA 7.</w:t>
      </w:r>
      <w:r w:rsidRPr="003B7D26">
        <w:rPr>
          <w:rFonts w:ascii="Georgia" w:hAnsi="Georgia"/>
          <w:vertAlign w:val="superscript"/>
          <w:lang w:val="es-DO"/>
        </w:rPr>
        <w:t>a</w:t>
      </w:r>
      <w:r w:rsidRPr="00BF01CD">
        <w:rPr>
          <w:rFonts w:ascii="Georgia" w:hAnsi="Georgia"/>
          <w:lang w:val="es-DO"/>
        </w:rPr>
        <w:t xml:space="preserve"> edición.</w:t>
      </w:r>
      <w:r w:rsidR="00ED7583">
        <w:rPr>
          <w:rFonts w:ascii="Georgia" w:hAnsi="Georgia"/>
          <w:lang w:val="es-DO"/>
        </w:rPr>
        <w:t xml:space="preserve"> Para consulta</w:t>
      </w:r>
      <w:r w:rsidR="00663899">
        <w:rPr>
          <w:rFonts w:ascii="Georgia" w:hAnsi="Georgia"/>
          <w:lang w:val="es-DO"/>
        </w:rPr>
        <w:t>s</w:t>
      </w:r>
      <w:r w:rsidR="00ED7583">
        <w:rPr>
          <w:rFonts w:ascii="Georgia" w:hAnsi="Georgia"/>
          <w:lang w:val="es-DO"/>
        </w:rPr>
        <w:t xml:space="preserve"> puede visitar el siguiente enlace</w:t>
      </w:r>
      <w:r w:rsidR="00663899">
        <w:rPr>
          <w:rFonts w:ascii="Georgia" w:hAnsi="Georgia"/>
          <w:lang w:val="es-DO"/>
        </w:rPr>
        <w:t xml:space="preserve">: </w:t>
      </w:r>
      <w:hyperlink r:id="rId18" w:history="1">
        <w:r w:rsidR="00663899" w:rsidRPr="00F439A2">
          <w:rPr>
            <w:rStyle w:val="Hyperlink"/>
            <w:rFonts w:ascii="Georgia" w:hAnsi="Georgia"/>
            <w:color w:val="004A61" w:themeColor="text1"/>
            <w:lang w:val="es-DO"/>
          </w:rPr>
          <w:t>https://apastyle.apa.org/style-grammar-guidelines/references</w:t>
        </w:r>
      </w:hyperlink>
      <w:r w:rsidR="00663899" w:rsidRPr="00F439A2">
        <w:rPr>
          <w:rFonts w:ascii="Georgia" w:hAnsi="Georgia"/>
          <w:color w:val="004A61" w:themeColor="text1"/>
          <w:lang w:val="es-DO"/>
        </w:rPr>
        <w:t xml:space="preserve"> </w:t>
      </w:r>
    </w:p>
    <w:sectPr w:rsidR="009F55C4" w:rsidSect="00FB4DA9">
      <w:headerReference w:type="even" r:id="rId19"/>
      <w:headerReference w:type="default" r:id="rId20"/>
      <w:headerReference w:type="first" r:id="rId2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F9DCF" w14:textId="77777777" w:rsidR="008D7945" w:rsidRDefault="008D7945" w:rsidP="008D4EE6">
      <w:pPr>
        <w:spacing w:after="0" w:line="240" w:lineRule="auto"/>
      </w:pPr>
      <w:r>
        <w:separator/>
      </w:r>
    </w:p>
    <w:p w14:paraId="1ED5DDDA" w14:textId="77777777" w:rsidR="008D7945" w:rsidRDefault="008D7945"/>
  </w:endnote>
  <w:endnote w:type="continuationSeparator" w:id="0">
    <w:p w14:paraId="3424DD99" w14:textId="77777777" w:rsidR="008D7945" w:rsidRDefault="008D7945" w:rsidP="008D4EE6">
      <w:pPr>
        <w:spacing w:after="0" w:line="240" w:lineRule="auto"/>
      </w:pPr>
      <w:r>
        <w:continuationSeparator/>
      </w:r>
    </w:p>
    <w:p w14:paraId="0555F839" w14:textId="77777777" w:rsidR="008D7945" w:rsidRDefault="008D79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473668403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314297369"/>
          <w:docPartObj>
            <w:docPartGallery w:val="Page Numbers (Top of Page)"/>
            <w:docPartUnique/>
          </w:docPartObj>
        </w:sdtPr>
        <w:sdtContent>
          <w:p w14:paraId="00CC4607" w14:textId="77777777" w:rsidR="002C33A2" w:rsidRPr="00222539" w:rsidRDefault="00222539">
            <w:pPr>
              <w:pStyle w:val="Footer"/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E3465EF" wp14:editId="6B3763AE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19685</wp:posOffset>
                      </wp:positionV>
                      <wp:extent cx="4943475" cy="701040"/>
                      <wp:effectExtent l="0" t="0" r="0" b="3810"/>
                      <wp:wrapNone/>
                      <wp:docPr id="1018096069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43475" cy="7010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8B789C" w14:textId="758AA26E" w:rsidR="00222539" w:rsidRPr="00FC199A" w:rsidRDefault="00222539" w:rsidP="00222539">
                                  <w:pPr>
                                    <w:rPr>
                                      <w:rFonts w:ascii="Georgia" w:hAnsi="Georgia" w:cs="Arial"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</w:pPr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>Instituto Dominicano de Evaluación e Investigación de la Calidad Educativa (</w:t>
                                  </w:r>
                                  <w:proofErr w:type="spellStart"/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>Ideice</w:t>
                                  </w:r>
                                  <w:proofErr w:type="spellEnd"/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 xml:space="preserve">) </w:t>
                                  </w:r>
                                  <w:hyperlink r:id="rId1" w:history="1">
                                    <w:r w:rsidR="00FC199A" w:rsidRPr="00D956BB">
                                      <w:rPr>
                                        <w:rStyle w:val="Hyperlink"/>
                                        <w:rFonts w:ascii="Georgia" w:hAnsi="Georgia" w:cs="Arial"/>
                                        <w:iCs/>
                                        <w:color w:val="004A61"/>
                                        <w:sz w:val="16"/>
                                        <w:szCs w:val="16"/>
                                        <w:u w:val="none"/>
                                        <w:lang w:val="es-DO"/>
                                      </w:rPr>
                                      <w:t>www.ideice.gob.do</w:t>
                                    </w:r>
                                  </w:hyperlink>
                                </w:p>
                                <w:p w14:paraId="1A9EF07C" w14:textId="77777777" w:rsidR="00222539" w:rsidRPr="00FC199A" w:rsidRDefault="00222539" w:rsidP="00222539">
                                  <w:pPr>
                                    <w:rPr>
                                      <w:rFonts w:ascii="Georgia" w:hAnsi="Georgia"/>
                                      <w:color w:val="004A61"/>
                                      <w:szCs w:val="24"/>
                                      <w:lang w:val="es-D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3465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0;margin-top:1.55pt;width:389.25pt;height:55.2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" filled="f" stroked="f" strokeweight=".5pt">
                      <v:textbox>
                        <w:txbxContent>
                          <w:p w14:paraId="6D8B789C" w14:textId="758AA26E" w:rsidR="00222539" w:rsidRPr="00FC199A" w:rsidRDefault="00222539" w:rsidP="00222539">
                            <w:pPr>
                              <w:rPr>
                                <w:rFonts w:ascii="Georgia" w:hAnsi="Georgia" w:cs="Arial"/>
                                <w:iCs/>
                                <w:sz w:val="16"/>
                                <w:szCs w:val="16"/>
                                <w:lang w:val="es-DO"/>
                              </w:rPr>
                            </w:pPr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>Instituto Dominicano de Evaluación e Investigación de la Calidad Educativa (</w:t>
                            </w:r>
                            <w:proofErr w:type="spellStart"/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>Ideice</w:t>
                            </w:r>
                            <w:proofErr w:type="spellEnd"/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 xml:space="preserve">) </w:t>
                            </w:r>
                            <w:hyperlink r:id="rId2" w:history="1">
                              <w:r w:rsidR="00FC199A" w:rsidRPr="00D956BB">
                                <w:rPr>
                                  <w:rStyle w:val="Hyperlink"/>
                                  <w:rFonts w:ascii="Georgia" w:hAnsi="Georgia" w:cs="Arial"/>
                                  <w:iCs/>
                                  <w:color w:val="004A61"/>
                                  <w:sz w:val="16"/>
                                  <w:szCs w:val="16"/>
                                  <w:u w:val="none"/>
                                  <w:lang w:val="es-DO"/>
                                </w:rPr>
                                <w:t>www.ideice.gob.do</w:t>
                              </w:r>
                            </w:hyperlink>
                          </w:p>
                          <w:p w14:paraId="1A9EF07C" w14:textId="77777777" w:rsidR="00222539" w:rsidRPr="00FC199A" w:rsidRDefault="00222539" w:rsidP="00222539">
                            <w:pPr>
                              <w:rPr>
                                <w:rFonts w:ascii="Georgia" w:hAnsi="Georgia"/>
                                <w:color w:val="004A61"/>
                                <w:szCs w:val="24"/>
                                <w:lang w:val="es-DO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begin"/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instrText xml:space="preserve"> PAGE </w:instrTex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separate"/>
            </w:r>
            <w:r w:rsidR="002C33A2" w:rsidRPr="00222539">
              <w:rPr>
                <w:rFonts w:ascii="Georgia" w:hAnsi="Georgia"/>
                <w:b/>
                <w:bCs/>
                <w:noProof/>
                <w:sz w:val="16"/>
                <w:szCs w:val="16"/>
              </w:rPr>
              <w:t>2</w: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end"/>
            </w:r>
            <w:r w:rsidR="002C33A2" w:rsidRPr="00222539">
              <w:rPr>
                <w:rFonts w:ascii="Georgia" w:hAnsi="Georgia"/>
                <w:sz w:val="16"/>
                <w:szCs w:val="16"/>
              </w:rPr>
              <w:t xml:space="preserve"> </w:t>
            </w:r>
            <w:r w:rsidRPr="00222539">
              <w:rPr>
                <w:rFonts w:ascii="Georgia" w:hAnsi="Georgia"/>
                <w:sz w:val="16"/>
                <w:szCs w:val="16"/>
              </w:rPr>
              <w:t>de</w:t>
            </w:r>
            <w:r w:rsidR="002C33A2" w:rsidRPr="00222539">
              <w:rPr>
                <w:rFonts w:ascii="Georgia" w:hAnsi="Georgia"/>
                <w:sz w:val="16"/>
                <w:szCs w:val="16"/>
              </w:rPr>
              <w:t xml:space="preserve"> </w: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begin"/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instrText xml:space="preserve"> NUMPAGES  </w:instrTex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separate"/>
            </w:r>
            <w:r w:rsidR="002C33A2" w:rsidRPr="00222539">
              <w:rPr>
                <w:rFonts w:ascii="Georgia" w:hAnsi="Georgia"/>
                <w:b/>
                <w:bCs/>
                <w:noProof/>
                <w:sz w:val="16"/>
                <w:szCs w:val="16"/>
              </w:rPr>
              <w:t>2</w:t>
            </w:r>
            <w:r w:rsidR="002C33A2" w:rsidRPr="00222539">
              <w:rPr>
                <w:rFonts w:ascii="Georgia" w:hAnsi="Georgi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7A724CE" w14:textId="77777777" w:rsidR="002C33A2" w:rsidRDefault="002C33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13267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42B2AA" w14:textId="77777777" w:rsidR="00964120" w:rsidRDefault="004F46BF">
            <w:pPr>
              <w:pStyle w:val="Footer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F23A96D" wp14:editId="1E80F69F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9525</wp:posOffset>
                      </wp:positionV>
                      <wp:extent cx="4943475" cy="457200"/>
                      <wp:effectExtent l="0" t="0" r="0" b="0"/>
                      <wp:wrapNone/>
                      <wp:docPr id="2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434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B7E0DD" w14:textId="5DD4D3DD" w:rsidR="004F46BF" w:rsidRPr="00FC199A" w:rsidRDefault="004F46BF" w:rsidP="004F46BF">
                                  <w:pPr>
                                    <w:rPr>
                                      <w:rFonts w:ascii="Georgia" w:hAnsi="Georgia" w:cs="Arial"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</w:pPr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>Instituto Dominicano de Evaluación e Investigación de la Calidad Educativa (</w:t>
                                  </w:r>
                                  <w:proofErr w:type="spellStart"/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>Ideice</w:t>
                                  </w:r>
                                  <w:proofErr w:type="spellEnd"/>
                                  <w:r w:rsidRPr="004F46BF"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Georgia" w:hAnsi="Georgia" w:cs="Arial"/>
                                      <w:b/>
                                      <w:bCs/>
                                      <w:iCs/>
                                      <w:sz w:val="16"/>
                                      <w:szCs w:val="16"/>
                                      <w:lang w:val="es-DO"/>
                                    </w:rPr>
                                    <w:t xml:space="preserve"> </w:t>
                                  </w:r>
                                  <w:hyperlink r:id="rId1" w:history="1">
                                    <w:r w:rsidR="00F439A2" w:rsidRPr="00D956BB">
                                      <w:rPr>
                                        <w:rStyle w:val="Hyperlink"/>
                                        <w:rFonts w:ascii="Georgia" w:hAnsi="Georgia" w:cs="Arial"/>
                                        <w:iCs/>
                                        <w:sz w:val="16"/>
                                        <w:szCs w:val="16"/>
                                        <w:u w:val="none"/>
                                        <w:lang w:val="es-DO"/>
                                      </w:rPr>
                                      <w:t>www.ideice.gob.do</w:t>
                                    </w:r>
                                  </w:hyperlink>
                                </w:p>
                                <w:p w14:paraId="2B3A6B28" w14:textId="77777777" w:rsidR="004F46BF" w:rsidRPr="00FC199A" w:rsidRDefault="004F46BF" w:rsidP="004F46BF">
                                  <w:pPr>
                                    <w:rPr>
                                      <w:rFonts w:ascii="Georgia" w:hAnsi="Georgia"/>
                                      <w:color w:val="004A61"/>
                                      <w:szCs w:val="24"/>
                                      <w:lang w:val="es-D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23A9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0;margin-top:.75pt;width:389.25pt;height:36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" filled="f" stroked="f" strokeweight=".5pt">
                      <v:textbox>
                        <w:txbxContent>
                          <w:p w14:paraId="6AB7E0DD" w14:textId="5DD4D3DD" w:rsidR="004F46BF" w:rsidRPr="00FC199A" w:rsidRDefault="004F46BF" w:rsidP="004F46BF">
                            <w:pPr>
                              <w:rPr>
                                <w:rFonts w:ascii="Georgia" w:hAnsi="Georgia" w:cs="Arial"/>
                                <w:iCs/>
                                <w:sz w:val="16"/>
                                <w:szCs w:val="16"/>
                                <w:lang w:val="es-DO"/>
                              </w:rPr>
                            </w:pPr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>Instituto Dominicano de Evaluación e Investigación de la Calidad Educativa (</w:t>
                            </w:r>
                            <w:proofErr w:type="spellStart"/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>Ideice</w:t>
                            </w:r>
                            <w:proofErr w:type="spellEnd"/>
                            <w:r w:rsidRPr="004F46BF"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>)</w:t>
                            </w:r>
                            <w:r>
                              <w:rPr>
                                <w:rFonts w:ascii="Georgia" w:hAnsi="Georgia" w:cs="Arial"/>
                                <w:b/>
                                <w:bCs/>
                                <w:iCs/>
                                <w:sz w:val="16"/>
                                <w:szCs w:val="16"/>
                                <w:lang w:val="es-DO"/>
                              </w:rPr>
                              <w:t xml:space="preserve"> </w:t>
                            </w:r>
                            <w:hyperlink r:id="rId2" w:history="1">
                              <w:r w:rsidR="00F439A2" w:rsidRPr="00D956BB">
                                <w:rPr>
                                  <w:rStyle w:val="Hyperlink"/>
                                  <w:rFonts w:ascii="Georgia" w:hAnsi="Georgia" w:cs="Arial"/>
                                  <w:iCs/>
                                  <w:sz w:val="16"/>
                                  <w:szCs w:val="16"/>
                                  <w:u w:val="none"/>
                                  <w:lang w:val="es-DO"/>
                                </w:rPr>
                                <w:t>www.ideice.gob.do</w:t>
                              </w:r>
                            </w:hyperlink>
                          </w:p>
                          <w:p w14:paraId="2B3A6B28" w14:textId="77777777" w:rsidR="004F46BF" w:rsidRPr="00FC199A" w:rsidRDefault="004F46BF" w:rsidP="004F46BF">
                            <w:pPr>
                              <w:rPr>
                                <w:rFonts w:ascii="Georgia" w:hAnsi="Georgia"/>
                                <w:color w:val="004A61"/>
                                <w:szCs w:val="24"/>
                                <w:lang w:val="es-DO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begin"/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instrText xml:space="preserve"> PAGE </w:instrTex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separate"/>
            </w:r>
            <w:r w:rsidR="00964120" w:rsidRPr="00964120">
              <w:rPr>
                <w:rFonts w:ascii="Georgia" w:hAnsi="Georgia"/>
                <w:b/>
                <w:bCs/>
                <w:noProof/>
                <w:sz w:val="16"/>
                <w:szCs w:val="16"/>
              </w:rPr>
              <w:t>2</w: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end"/>
            </w:r>
            <w:r w:rsidR="00964120" w:rsidRPr="00964120">
              <w:rPr>
                <w:rFonts w:ascii="Georgia" w:hAnsi="Georgia"/>
                <w:sz w:val="16"/>
                <w:szCs w:val="16"/>
              </w:rPr>
              <w:t xml:space="preserve"> de </w: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begin"/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instrText xml:space="preserve"> NUMPAGES  </w:instrTex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separate"/>
            </w:r>
            <w:r w:rsidR="00964120" w:rsidRPr="00964120">
              <w:rPr>
                <w:rFonts w:ascii="Georgia" w:hAnsi="Georgia"/>
                <w:b/>
                <w:bCs/>
                <w:noProof/>
                <w:sz w:val="16"/>
                <w:szCs w:val="16"/>
              </w:rPr>
              <w:t>2</w:t>
            </w:r>
            <w:r w:rsidR="00964120" w:rsidRPr="00964120">
              <w:rPr>
                <w:rFonts w:ascii="Georgia" w:hAnsi="Georgi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4CD052A" w14:textId="77777777" w:rsidR="00A26799" w:rsidRDefault="00A26799" w:rsidP="00647F4E">
    <w:pPr>
      <w:pStyle w:val="Footer"/>
      <w:tabs>
        <w:tab w:val="clear" w:pos="4419"/>
        <w:tab w:val="clear" w:pos="8838"/>
        <w:tab w:val="left" w:pos="1006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27045" w14:textId="77777777" w:rsidR="008D7945" w:rsidRDefault="008D7945" w:rsidP="008D4EE6">
      <w:pPr>
        <w:spacing w:after="0" w:line="240" w:lineRule="auto"/>
      </w:pPr>
      <w:r>
        <w:separator/>
      </w:r>
    </w:p>
    <w:p w14:paraId="0B29D0E0" w14:textId="77777777" w:rsidR="008D7945" w:rsidRDefault="008D7945"/>
  </w:footnote>
  <w:footnote w:type="continuationSeparator" w:id="0">
    <w:p w14:paraId="2AFCE66E" w14:textId="77777777" w:rsidR="008D7945" w:rsidRDefault="008D7945" w:rsidP="008D4EE6">
      <w:pPr>
        <w:spacing w:after="0" w:line="240" w:lineRule="auto"/>
      </w:pPr>
      <w:r>
        <w:continuationSeparator/>
      </w:r>
    </w:p>
    <w:p w14:paraId="4320D4BD" w14:textId="77777777" w:rsidR="008D7945" w:rsidRDefault="008D79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39BE" w14:textId="77777777" w:rsidR="008D4EE6" w:rsidRDefault="00000000">
    <w:pPr>
      <w:pStyle w:val="Header"/>
    </w:pPr>
    <w:r>
      <w:rPr>
        <w:noProof/>
      </w:rPr>
      <w:pict w14:anchorId="4D4514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7941313" o:spid="_x0000_s1031" type="#_x0000_t75" style="position:absolute;margin-left:0;margin-top:0;width:612pt;height:11in;z-index:-251653632;mso-position-horizontal:center;mso-position-horizontal-relative:margin;mso-position-vertical:center;mso-position-vertical-relative:margin" o:allowincell="f">
          <v:imagedata r:id="rId1" o:title="fondo_word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78AB6" w14:textId="77777777" w:rsidR="008D4EE6" w:rsidRPr="00F439A2" w:rsidRDefault="00F439A2" w:rsidP="00F439A2">
    <w:pPr>
      <w:pStyle w:val="Header"/>
    </w:pPr>
    <w:r>
      <w:rPr>
        <w:noProof/>
      </w:rPr>
      <w:drawing>
        <wp:anchor distT="0" distB="0" distL="114300" distR="114300" simplePos="0" relativeHeight="251657727" behindDoc="1" locked="0" layoutInCell="1" allowOverlap="1" wp14:anchorId="727F9030" wp14:editId="1D049038">
          <wp:simplePos x="0" y="0"/>
          <wp:positionH relativeFrom="page">
            <wp:align>right</wp:align>
          </wp:positionH>
          <wp:positionV relativeFrom="paragraph">
            <wp:posOffset>-1371600</wp:posOffset>
          </wp:positionV>
          <wp:extent cx="7772138" cy="10058061"/>
          <wp:effectExtent l="0" t="0" r="635" b="0"/>
          <wp:wrapNone/>
          <wp:docPr id="20035054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3505447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138" cy="100580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065F7" w14:textId="77777777" w:rsidR="008D4EE6" w:rsidRDefault="00000000">
    <w:pPr>
      <w:pStyle w:val="Header"/>
    </w:pPr>
    <w:r>
      <w:rPr>
        <w:noProof/>
      </w:rPr>
      <w:pict w14:anchorId="48A150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7941316" o:spid="_x0000_s1034" type="#_x0000_t75" style="position:absolute;margin-left:0;margin-top:0;width:612pt;height:11in;z-index:-251650560;mso-position-horizontal:center;mso-position-horizontal-relative:margin;mso-position-vertical:center;mso-position-vertical-relative:margin" o:allowincell="f">
          <v:imagedata r:id="rId1" o:title="fondo_word-01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DFE0" w14:textId="77777777" w:rsidR="008D4EE6" w:rsidRDefault="00647F4E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70016" behindDoc="0" locked="0" layoutInCell="1" allowOverlap="1" wp14:anchorId="6FA9CD70" wp14:editId="603B36E0">
              <wp:simplePos x="0" y="0"/>
              <wp:positionH relativeFrom="margin">
                <wp:posOffset>-285750</wp:posOffset>
              </wp:positionH>
              <wp:positionV relativeFrom="paragraph">
                <wp:posOffset>-119380</wp:posOffset>
              </wp:positionV>
              <wp:extent cx="6879589" cy="281304"/>
              <wp:effectExtent l="0" t="0" r="0" b="508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9589" cy="281304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06E3B" w14:textId="77777777" w:rsidR="00647F4E" w:rsidRPr="004355A3" w:rsidRDefault="006459A9" w:rsidP="00647F4E">
                          <w:pPr>
                            <w:jc w:val="center"/>
                            <w:rPr>
                              <w:rFonts w:ascii="Georgia" w:hAnsi="Georgia"/>
                              <w:b/>
                              <w:bCs/>
                              <w:sz w:val="18"/>
                              <w:szCs w:val="18"/>
                              <w:lang w:val="es-DO"/>
                            </w:rPr>
                          </w:pPr>
                          <w:r w:rsidRPr="004355A3">
                            <w:rPr>
                              <w:rFonts w:ascii="Georgia" w:hAnsi="Georgia"/>
                              <w:b/>
                              <w:bCs/>
                              <w:sz w:val="18"/>
                              <w:szCs w:val="18"/>
                              <w:lang w:val="es-DO"/>
                            </w:rPr>
                            <w:t xml:space="preserve">El desarrollo del manuscrito debe ser entre </w:t>
                          </w:r>
                          <w:r w:rsidR="00D152CF">
                            <w:rPr>
                              <w:rFonts w:ascii="Georgia" w:hAnsi="Georgia"/>
                              <w:b/>
                              <w:bCs/>
                              <w:sz w:val="18"/>
                              <w:szCs w:val="18"/>
                              <w:lang w:val="es-DO"/>
                            </w:rPr>
                            <w:t xml:space="preserve">500 y </w:t>
                          </w:r>
                          <w:r w:rsidR="00DF3FA7" w:rsidRPr="004355A3">
                            <w:rPr>
                              <w:rFonts w:ascii="Georgia" w:hAnsi="Georgia"/>
                              <w:b/>
                              <w:bCs/>
                              <w:sz w:val="18"/>
                              <w:szCs w:val="18"/>
                              <w:lang w:val="es-DO"/>
                            </w:rPr>
                            <w:t>1000 palabras, incluyendo las referencias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A9CD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-22.5pt;margin-top:-9.4pt;width:541.7pt;height:22.1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" fillcolor="#f2f2f2 [3052]" stroked="f">
              <v:textbox>
                <w:txbxContent>
                  <w:p w14:paraId="23706E3B" w14:textId="77777777" w:rsidR="00647F4E" w:rsidRPr="004355A3" w:rsidRDefault="006459A9" w:rsidP="00647F4E">
                    <w:pPr>
                      <w:jc w:val="center"/>
                      <w:rPr>
                        <w:rFonts w:ascii="Georgia" w:hAnsi="Georgia"/>
                        <w:b/>
                        <w:bCs/>
                        <w:sz w:val="18"/>
                        <w:szCs w:val="18"/>
                        <w:lang w:val="es-DO"/>
                      </w:rPr>
                    </w:pPr>
                    <w:r w:rsidRPr="004355A3">
                      <w:rPr>
                        <w:rFonts w:ascii="Georgia" w:hAnsi="Georgia"/>
                        <w:b/>
                        <w:bCs/>
                        <w:sz w:val="18"/>
                        <w:szCs w:val="18"/>
                        <w:lang w:val="es-DO"/>
                      </w:rPr>
                      <w:t xml:space="preserve">El desarrollo del manuscrito debe ser entre </w:t>
                    </w:r>
                    <w:r w:rsidR="00D152CF">
                      <w:rPr>
                        <w:rFonts w:ascii="Georgia" w:hAnsi="Georgia"/>
                        <w:b/>
                        <w:bCs/>
                        <w:sz w:val="18"/>
                        <w:szCs w:val="18"/>
                        <w:lang w:val="es-DO"/>
                      </w:rPr>
                      <w:t xml:space="preserve">500 y </w:t>
                    </w:r>
                    <w:r w:rsidR="00DF3FA7" w:rsidRPr="004355A3">
                      <w:rPr>
                        <w:rFonts w:ascii="Georgia" w:hAnsi="Georgia"/>
                        <w:b/>
                        <w:bCs/>
                        <w:sz w:val="18"/>
                        <w:szCs w:val="18"/>
                        <w:lang w:val="es-DO"/>
                      </w:rPr>
                      <w:t>1000 palabras, incluyendo las referencias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0EBC9" w14:textId="77777777" w:rsidR="008D4EE6" w:rsidRDefault="00000000">
    <w:pPr>
      <w:pStyle w:val="Header"/>
    </w:pPr>
    <w:r>
      <w:rPr>
        <w:noProof/>
      </w:rPr>
      <w:pict w14:anchorId="5AB50C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7941315" o:spid="_x0000_s1033" type="#_x0000_t75" style="position:absolute;margin-left:0;margin-top:0;width:612pt;height:11in;z-index:-251651584;mso-position-horizontal:center;mso-position-horizontal-relative:margin;mso-position-vertical:center;mso-position-vertical-relative:margin" o:allowincell="f">
          <v:imagedata r:id="rId1" o:title="fondo_word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607956193" o:spid="_x0000_i1025" type="#_x0000_t75" style="width:12.5pt;height:12.5pt;visibility:visible;mso-wrap-style:square" o:bullet="t">
        <v:imagedata r:id="rId1" o:title=""/>
      </v:shape>
    </w:pict>
  </w:numPicBullet>
  <w:abstractNum w:abstractNumId="0" w15:restartNumberingAfterBreak="0">
    <w:nsid w:val="1EE27770"/>
    <w:multiLevelType w:val="hybridMultilevel"/>
    <w:tmpl w:val="8B50F3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362620"/>
    <w:multiLevelType w:val="hybridMultilevel"/>
    <w:tmpl w:val="01B4C4F6"/>
    <w:lvl w:ilvl="0" w:tplc="F9EC763E">
      <w:start w:val="1"/>
      <w:numFmt w:val="decimal"/>
      <w:pStyle w:val="Ttulosecundario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004A61" w:themeColor="text1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E4DFD"/>
    <w:multiLevelType w:val="multilevel"/>
    <w:tmpl w:val="6C08D31E"/>
    <w:lvl w:ilvl="0">
      <w:start w:val="1"/>
      <w:numFmt w:val="decimal"/>
      <w:lvlText w:val="%1."/>
      <w:lvlJc w:val="left"/>
      <w:pPr>
        <w:ind w:left="432" w:hanging="288"/>
      </w:pPr>
      <w:rPr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color w:val="2E75B5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color w:val="2E75B5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color w:val="2E75B5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color w:val="2E75B5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color w:val="2E75B5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color w:val="2E75B5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color w:val="2E75B5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color w:val="2E75B5"/>
      </w:rPr>
    </w:lvl>
  </w:abstractNum>
  <w:abstractNum w:abstractNumId="3" w15:restartNumberingAfterBreak="0">
    <w:nsid w:val="7AA02B46"/>
    <w:multiLevelType w:val="hybridMultilevel"/>
    <w:tmpl w:val="AD66BDDA"/>
    <w:lvl w:ilvl="0" w:tplc="C88E8DF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057DC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444022">
    <w:abstractNumId w:val="0"/>
  </w:num>
  <w:num w:numId="2" w16cid:durableId="836698160">
    <w:abstractNumId w:val="3"/>
  </w:num>
  <w:num w:numId="3" w16cid:durableId="760763008">
    <w:abstractNumId w:val="2"/>
  </w:num>
  <w:num w:numId="4" w16cid:durableId="1107044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6BB"/>
    <w:rsid w:val="000969BD"/>
    <w:rsid w:val="000A0C7F"/>
    <w:rsid w:val="000A6289"/>
    <w:rsid w:val="000E0B42"/>
    <w:rsid w:val="001223B7"/>
    <w:rsid w:val="00150DA9"/>
    <w:rsid w:val="001717B5"/>
    <w:rsid w:val="001C100B"/>
    <w:rsid w:val="001D33DE"/>
    <w:rsid w:val="001E0476"/>
    <w:rsid w:val="001E0D93"/>
    <w:rsid w:val="001F1960"/>
    <w:rsid w:val="00222539"/>
    <w:rsid w:val="00246785"/>
    <w:rsid w:val="002615FB"/>
    <w:rsid w:val="002C33A2"/>
    <w:rsid w:val="002D4C42"/>
    <w:rsid w:val="002D7A2B"/>
    <w:rsid w:val="002E3FC5"/>
    <w:rsid w:val="002F0649"/>
    <w:rsid w:val="003324D7"/>
    <w:rsid w:val="00385CC6"/>
    <w:rsid w:val="003B7D26"/>
    <w:rsid w:val="003C588C"/>
    <w:rsid w:val="003F5E2A"/>
    <w:rsid w:val="00413590"/>
    <w:rsid w:val="00433BE4"/>
    <w:rsid w:val="004355A3"/>
    <w:rsid w:val="00446DA7"/>
    <w:rsid w:val="004844D0"/>
    <w:rsid w:val="004B6A62"/>
    <w:rsid w:val="004F46BF"/>
    <w:rsid w:val="004F5913"/>
    <w:rsid w:val="00515DA5"/>
    <w:rsid w:val="005261CC"/>
    <w:rsid w:val="0054249A"/>
    <w:rsid w:val="00581699"/>
    <w:rsid w:val="00590218"/>
    <w:rsid w:val="00592E5C"/>
    <w:rsid w:val="005A531A"/>
    <w:rsid w:val="005B7184"/>
    <w:rsid w:val="005C48D1"/>
    <w:rsid w:val="005E57CC"/>
    <w:rsid w:val="00610C8E"/>
    <w:rsid w:val="006459A9"/>
    <w:rsid w:val="00647F4E"/>
    <w:rsid w:val="00660D56"/>
    <w:rsid w:val="00663899"/>
    <w:rsid w:val="0067421D"/>
    <w:rsid w:val="006C08C1"/>
    <w:rsid w:val="006C13A0"/>
    <w:rsid w:val="006E7795"/>
    <w:rsid w:val="006F1F33"/>
    <w:rsid w:val="00705D71"/>
    <w:rsid w:val="00762B6F"/>
    <w:rsid w:val="00781824"/>
    <w:rsid w:val="007A398D"/>
    <w:rsid w:val="007B50E1"/>
    <w:rsid w:val="007C44AE"/>
    <w:rsid w:val="00816B15"/>
    <w:rsid w:val="008237F1"/>
    <w:rsid w:val="00833695"/>
    <w:rsid w:val="00880D5F"/>
    <w:rsid w:val="008A5454"/>
    <w:rsid w:val="008D4EE6"/>
    <w:rsid w:val="008D7945"/>
    <w:rsid w:val="008E3EEA"/>
    <w:rsid w:val="008E5ECE"/>
    <w:rsid w:val="00927782"/>
    <w:rsid w:val="00936ADC"/>
    <w:rsid w:val="00940C2C"/>
    <w:rsid w:val="009512E5"/>
    <w:rsid w:val="00964120"/>
    <w:rsid w:val="009838E6"/>
    <w:rsid w:val="009A18EF"/>
    <w:rsid w:val="009C102C"/>
    <w:rsid w:val="009D1B52"/>
    <w:rsid w:val="009D623B"/>
    <w:rsid w:val="009F55C4"/>
    <w:rsid w:val="00A26799"/>
    <w:rsid w:val="00A27555"/>
    <w:rsid w:val="00A47813"/>
    <w:rsid w:val="00A53426"/>
    <w:rsid w:val="00A54339"/>
    <w:rsid w:val="00A64E75"/>
    <w:rsid w:val="00A745D9"/>
    <w:rsid w:val="00A90839"/>
    <w:rsid w:val="00AA198F"/>
    <w:rsid w:val="00AB7303"/>
    <w:rsid w:val="00AD0A90"/>
    <w:rsid w:val="00AE66F7"/>
    <w:rsid w:val="00B323FA"/>
    <w:rsid w:val="00B342ED"/>
    <w:rsid w:val="00B34D0C"/>
    <w:rsid w:val="00B34F86"/>
    <w:rsid w:val="00BB603E"/>
    <w:rsid w:val="00BB64F7"/>
    <w:rsid w:val="00BF01CD"/>
    <w:rsid w:val="00BF56B8"/>
    <w:rsid w:val="00C06D55"/>
    <w:rsid w:val="00C17B55"/>
    <w:rsid w:val="00C31485"/>
    <w:rsid w:val="00C3521B"/>
    <w:rsid w:val="00C42CD4"/>
    <w:rsid w:val="00C4520B"/>
    <w:rsid w:val="00C65E13"/>
    <w:rsid w:val="00CA019E"/>
    <w:rsid w:val="00CB1A72"/>
    <w:rsid w:val="00CC59D7"/>
    <w:rsid w:val="00CD07BE"/>
    <w:rsid w:val="00CF490A"/>
    <w:rsid w:val="00D07F75"/>
    <w:rsid w:val="00D152CF"/>
    <w:rsid w:val="00D21415"/>
    <w:rsid w:val="00D365D3"/>
    <w:rsid w:val="00D956BB"/>
    <w:rsid w:val="00D9731A"/>
    <w:rsid w:val="00D97B42"/>
    <w:rsid w:val="00DB1FD7"/>
    <w:rsid w:val="00DB7CDB"/>
    <w:rsid w:val="00DD2E12"/>
    <w:rsid w:val="00DE63A6"/>
    <w:rsid w:val="00DF1D4B"/>
    <w:rsid w:val="00DF3FA7"/>
    <w:rsid w:val="00E37F98"/>
    <w:rsid w:val="00E652A4"/>
    <w:rsid w:val="00E76496"/>
    <w:rsid w:val="00E922BE"/>
    <w:rsid w:val="00E959BB"/>
    <w:rsid w:val="00EA4122"/>
    <w:rsid w:val="00EB05BE"/>
    <w:rsid w:val="00EB0B82"/>
    <w:rsid w:val="00ED7583"/>
    <w:rsid w:val="00EE30F2"/>
    <w:rsid w:val="00EF6A88"/>
    <w:rsid w:val="00F10040"/>
    <w:rsid w:val="00F324B9"/>
    <w:rsid w:val="00F3312A"/>
    <w:rsid w:val="00F439A2"/>
    <w:rsid w:val="00F55275"/>
    <w:rsid w:val="00F66909"/>
    <w:rsid w:val="00F677EC"/>
    <w:rsid w:val="00F85D9E"/>
    <w:rsid w:val="00F916F6"/>
    <w:rsid w:val="00F960A3"/>
    <w:rsid w:val="00FA03B1"/>
    <w:rsid w:val="00FB4DA9"/>
    <w:rsid w:val="00FC172D"/>
    <w:rsid w:val="00FC199A"/>
    <w:rsid w:val="00FD3EFB"/>
    <w:rsid w:val="00FE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A29A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E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EE6"/>
  </w:style>
  <w:style w:type="paragraph" w:styleId="Footer">
    <w:name w:val="footer"/>
    <w:basedOn w:val="Normal"/>
    <w:link w:val="FooterChar"/>
    <w:uiPriority w:val="99"/>
    <w:unhideWhenUsed/>
    <w:rsid w:val="008D4E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EE6"/>
  </w:style>
  <w:style w:type="table" w:styleId="TableGrid">
    <w:name w:val="Table Grid"/>
    <w:basedOn w:val="TableNormal"/>
    <w:rsid w:val="008D4EE6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lresumen-Revie">
    <w:name w:val="Texto del resumen - Revie"/>
    <w:basedOn w:val="Normal"/>
    <w:link w:val="Textodelresumen-RevieChar"/>
    <w:rsid w:val="008D4EE6"/>
    <w:pPr>
      <w:spacing w:after="0" w:line="240" w:lineRule="auto"/>
    </w:pPr>
    <w:rPr>
      <w:rFonts w:ascii="Georgia" w:hAnsi="Georgia"/>
      <w:snapToGrid w:val="0"/>
      <w:kern w:val="0"/>
      <w:sz w:val="18"/>
      <w:szCs w:val="18"/>
      <w:lang w:val="es-DO"/>
      <w14:ligatures w14:val="none"/>
    </w:rPr>
  </w:style>
  <w:style w:type="character" w:customStyle="1" w:styleId="Textodelresumen-RevieChar">
    <w:name w:val="Texto del resumen - Revie Char"/>
    <w:basedOn w:val="DefaultParagraphFont"/>
    <w:link w:val="Textodelresumen-Revie"/>
    <w:rsid w:val="008D4EE6"/>
    <w:rPr>
      <w:rFonts w:ascii="Georgia" w:hAnsi="Georgia"/>
      <w:snapToGrid w:val="0"/>
      <w:kern w:val="0"/>
      <w:sz w:val="18"/>
      <w:szCs w:val="18"/>
      <w:lang w:val="es-DO"/>
      <w14:ligatures w14:val="none"/>
    </w:rPr>
  </w:style>
  <w:style w:type="paragraph" w:customStyle="1" w:styleId="Abstracttext-Revie">
    <w:name w:val="Abstract text - Revie"/>
    <w:basedOn w:val="Normal"/>
    <w:link w:val="Abstracttext-RevieCar"/>
    <w:rsid w:val="008D4EE6"/>
    <w:pPr>
      <w:spacing w:after="0" w:line="240" w:lineRule="auto"/>
    </w:pPr>
    <w:rPr>
      <w:rFonts w:ascii="Georgia" w:hAnsi="Georgia"/>
      <w:snapToGrid w:val="0"/>
      <w:kern w:val="0"/>
      <w:sz w:val="18"/>
      <w:szCs w:val="18"/>
      <w:lang w:val="es-DO"/>
      <w14:ligatures w14:val="none"/>
    </w:rPr>
  </w:style>
  <w:style w:type="character" w:customStyle="1" w:styleId="Abstracttext-RevieCar">
    <w:name w:val="Abstract text - Revie Car"/>
    <w:basedOn w:val="DefaultParagraphFont"/>
    <w:link w:val="Abstracttext-Revie"/>
    <w:rsid w:val="008D4EE6"/>
    <w:rPr>
      <w:rFonts w:ascii="Georgia" w:hAnsi="Georgia"/>
      <w:snapToGrid w:val="0"/>
      <w:kern w:val="0"/>
      <w:sz w:val="18"/>
      <w:szCs w:val="18"/>
      <w:lang w:val="es-DO"/>
      <w14:ligatures w14:val="none"/>
    </w:rPr>
  </w:style>
  <w:style w:type="paragraph" w:customStyle="1" w:styleId="Ttulodelresumen-Revie">
    <w:name w:val="Título del resumen - Revie"/>
    <w:link w:val="Ttulodelresumen-RevieChar"/>
    <w:rsid w:val="008D4EE6"/>
    <w:pPr>
      <w:spacing w:after="200" w:line="276" w:lineRule="auto"/>
      <w:jc w:val="center"/>
    </w:pPr>
    <w:rPr>
      <w:rFonts w:ascii="Century Gothic" w:eastAsiaTheme="minorEastAsia" w:hAnsi="Century Gothic" w:cs="Arial"/>
      <w:b/>
      <w:iCs/>
      <w:caps/>
      <w:color w:val="004A61"/>
      <w:spacing w:val="15"/>
      <w:kern w:val="0"/>
      <w:lang w:val="es-ES"/>
      <w14:ligatures w14:val="none"/>
    </w:rPr>
  </w:style>
  <w:style w:type="character" w:customStyle="1" w:styleId="Ttulodelresumen-RevieChar">
    <w:name w:val="Título del resumen - Revie Char"/>
    <w:basedOn w:val="DefaultParagraphFont"/>
    <w:link w:val="Ttulodelresumen-Revie"/>
    <w:rsid w:val="008D4EE6"/>
    <w:rPr>
      <w:rFonts w:ascii="Century Gothic" w:eastAsiaTheme="minorEastAsia" w:hAnsi="Century Gothic" w:cs="Arial"/>
      <w:b/>
      <w:iCs/>
      <w:caps/>
      <w:color w:val="004A61"/>
      <w:spacing w:val="15"/>
      <w:kern w:val="0"/>
      <w:lang w:val="es-ES"/>
      <w14:ligatures w14:val="none"/>
    </w:rPr>
  </w:style>
  <w:style w:type="paragraph" w:customStyle="1" w:styleId="Default">
    <w:name w:val="Default"/>
    <w:rsid w:val="008D4EE6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kern w:val="0"/>
      <w:sz w:val="24"/>
      <w:szCs w:val="24"/>
      <w:lang w:val="es-ES" w:eastAsia="es-ES"/>
      <w14:ligatures w14:val="none"/>
    </w:rPr>
  </w:style>
  <w:style w:type="character" w:styleId="Hyperlink">
    <w:name w:val="Hyperlink"/>
    <w:basedOn w:val="DefaultParagraphFont"/>
    <w:uiPriority w:val="99"/>
    <w:unhideWhenUsed/>
    <w:rsid w:val="00FC199A"/>
    <w:rPr>
      <w:color w:val="004A6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199A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rsid w:val="001C100B"/>
    <w:pPr>
      <w:ind w:left="720"/>
      <w:contextualSpacing/>
    </w:pPr>
  </w:style>
  <w:style w:type="paragraph" w:customStyle="1" w:styleId="Ttuloprincipal">
    <w:name w:val="Título principal"/>
    <w:basedOn w:val="Normal"/>
    <w:link w:val="TtuloprincipalChar"/>
    <w:qFormat/>
    <w:rsid w:val="00F439A2"/>
    <w:pPr>
      <w:tabs>
        <w:tab w:val="left" w:pos="2025"/>
      </w:tabs>
    </w:pPr>
    <w:rPr>
      <w:rFonts w:ascii="Century Gothic" w:hAnsi="Century Gothic"/>
      <w:b/>
      <w:bCs/>
      <w:color w:val="004A61" w:themeColor="text1"/>
      <w:sz w:val="28"/>
      <w:szCs w:val="28"/>
      <w:lang w:val="es-DO"/>
    </w:rPr>
  </w:style>
  <w:style w:type="paragraph" w:customStyle="1" w:styleId="Ttuloeningls">
    <w:name w:val="Título en inglés"/>
    <w:basedOn w:val="Normal"/>
    <w:link w:val="TtuloeninglsChar"/>
    <w:qFormat/>
    <w:rsid w:val="00762B6F"/>
    <w:pPr>
      <w:tabs>
        <w:tab w:val="left" w:pos="2025"/>
      </w:tabs>
    </w:pPr>
    <w:rPr>
      <w:rFonts w:ascii="Century Gothic" w:hAnsi="Century Gothic"/>
      <w:i/>
      <w:iCs/>
      <w:lang w:val="es-DO"/>
    </w:rPr>
  </w:style>
  <w:style w:type="character" w:customStyle="1" w:styleId="TtuloprincipalChar">
    <w:name w:val="Título principal Char"/>
    <w:basedOn w:val="DefaultParagraphFont"/>
    <w:link w:val="Ttuloprincipal"/>
    <w:rsid w:val="00F439A2"/>
    <w:rPr>
      <w:rFonts w:ascii="Century Gothic" w:hAnsi="Century Gothic"/>
      <w:b/>
      <w:bCs/>
      <w:color w:val="004A61" w:themeColor="text1"/>
      <w:sz w:val="28"/>
      <w:szCs w:val="28"/>
      <w:lang w:val="es-DO"/>
    </w:rPr>
  </w:style>
  <w:style w:type="paragraph" w:customStyle="1" w:styleId="Ttuloresumen">
    <w:name w:val="Título resumen"/>
    <w:basedOn w:val="Ttulodelresumen-Revie"/>
    <w:link w:val="TtuloresumenChar"/>
    <w:qFormat/>
    <w:rsid w:val="00F439A2"/>
    <w:pPr>
      <w:jc w:val="left"/>
    </w:pPr>
    <w:rPr>
      <w:color w:val="004A61" w:themeColor="text1"/>
      <w:sz w:val="20"/>
      <w:szCs w:val="20"/>
    </w:rPr>
  </w:style>
  <w:style w:type="character" w:customStyle="1" w:styleId="TtuloeninglsChar">
    <w:name w:val="Título en inglés Char"/>
    <w:basedOn w:val="DefaultParagraphFont"/>
    <w:link w:val="Ttuloeningls"/>
    <w:rsid w:val="00762B6F"/>
    <w:rPr>
      <w:rFonts w:ascii="Century Gothic" w:hAnsi="Century Gothic"/>
      <w:i/>
      <w:iCs/>
      <w:lang w:val="es-DO"/>
    </w:rPr>
  </w:style>
  <w:style w:type="paragraph" w:customStyle="1" w:styleId="Ttuloabstract">
    <w:name w:val="Título abstract"/>
    <w:basedOn w:val="Ttulodelresumen-Revie"/>
    <w:link w:val="TtuloabstractChar"/>
    <w:qFormat/>
    <w:rsid w:val="00F439A2"/>
    <w:pPr>
      <w:jc w:val="left"/>
    </w:pPr>
    <w:rPr>
      <w:b w:val="0"/>
      <w:bCs/>
      <w:color w:val="004A61" w:themeColor="text1"/>
      <w:sz w:val="20"/>
      <w:szCs w:val="20"/>
    </w:rPr>
  </w:style>
  <w:style w:type="character" w:customStyle="1" w:styleId="TtuloresumenChar">
    <w:name w:val="Título resumen Char"/>
    <w:basedOn w:val="Ttulodelresumen-RevieChar"/>
    <w:link w:val="Ttuloresumen"/>
    <w:rsid w:val="00F439A2"/>
    <w:rPr>
      <w:rFonts w:ascii="Century Gothic" w:eastAsiaTheme="minorEastAsia" w:hAnsi="Century Gothic" w:cs="Arial"/>
      <w:b/>
      <w:iCs/>
      <w:caps/>
      <w:color w:val="004A61" w:themeColor="text1"/>
      <w:spacing w:val="15"/>
      <w:kern w:val="0"/>
      <w:sz w:val="20"/>
      <w:szCs w:val="20"/>
      <w:lang w:val="es-ES"/>
      <w14:ligatures w14:val="none"/>
    </w:rPr>
  </w:style>
  <w:style w:type="paragraph" w:customStyle="1" w:styleId="Textoresumen">
    <w:name w:val="Texto resumen"/>
    <w:basedOn w:val="Normal"/>
    <w:link w:val="TextoresumenChar"/>
    <w:qFormat/>
    <w:rsid w:val="00433BE4"/>
    <w:pPr>
      <w:spacing w:after="0" w:line="240" w:lineRule="auto"/>
      <w:jc w:val="both"/>
    </w:pPr>
    <w:rPr>
      <w:rFonts w:ascii="Georgia" w:hAnsi="Georgia"/>
      <w:kern w:val="0"/>
      <w:sz w:val="18"/>
      <w:szCs w:val="18"/>
      <w:lang w:val="es-ES"/>
      <w14:ligatures w14:val="none"/>
    </w:rPr>
  </w:style>
  <w:style w:type="character" w:customStyle="1" w:styleId="TtuloabstractChar">
    <w:name w:val="Título abstract Char"/>
    <w:basedOn w:val="Ttulodelresumen-RevieChar"/>
    <w:link w:val="Ttuloabstract"/>
    <w:rsid w:val="00F439A2"/>
    <w:rPr>
      <w:rFonts w:ascii="Century Gothic" w:eastAsiaTheme="minorEastAsia" w:hAnsi="Century Gothic" w:cs="Arial"/>
      <w:b w:val="0"/>
      <w:bCs/>
      <w:iCs/>
      <w:caps/>
      <w:color w:val="004A61" w:themeColor="text1"/>
      <w:spacing w:val="15"/>
      <w:kern w:val="0"/>
      <w:sz w:val="20"/>
      <w:szCs w:val="20"/>
      <w:lang w:val="es-ES"/>
      <w14:ligatures w14:val="none"/>
    </w:rPr>
  </w:style>
  <w:style w:type="paragraph" w:customStyle="1" w:styleId="Ttulosecundario">
    <w:name w:val="Título secundario"/>
    <w:basedOn w:val="ListParagraph"/>
    <w:link w:val="TtulosecundarioChar"/>
    <w:qFormat/>
    <w:rsid w:val="00F439A2"/>
    <w:pPr>
      <w:numPr>
        <w:numId w:val="4"/>
      </w:numPr>
      <w:spacing w:after="240" w:line="240" w:lineRule="auto"/>
      <w:jc w:val="both"/>
    </w:pPr>
    <w:rPr>
      <w:rFonts w:ascii="Century Gothic" w:hAnsi="Century Gothic"/>
      <w:b/>
      <w:bCs/>
      <w:color w:val="004A61" w:themeColor="text1"/>
    </w:rPr>
  </w:style>
  <w:style w:type="character" w:customStyle="1" w:styleId="TextoresumenChar">
    <w:name w:val="Texto resumen Char"/>
    <w:basedOn w:val="DefaultParagraphFont"/>
    <w:link w:val="Textoresumen"/>
    <w:rsid w:val="00433BE4"/>
    <w:rPr>
      <w:rFonts w:ascii="Georgia" w:hAnsi="Georgia"/>
      <w:kern w:val="0"/>
      <w:sz w:val="18"/>
      <w:szCs w:val="18"/>
      <w:lang w:val="es-ES"/>
      <w14:ligatures w14:val="none"/>
    </w:rPr>
  </w:style>
  <w:style w:type="paragraph" w:customStyle="1" w:styleId="Cuerpodetexto">
    <w:name w:val="Cuerpo de texto"/>
    <w:basedOn w:val="Normal"/>
    <w:link w:val="CuerpodetextoChar"/>
    <w:qFormat/>
    <w:rsid w:val="00433BE4"/>
    <w:pPr>
      <w:spacing w:after="240" w:line="360" w:lineRule="auto"/>
      <w:jc w:val="both"/>
    </w:pPr>
    <w:rPr>
      <w:rFonts w:ascii="Georgia" w:hAnsi="Georgia"/>
      <w:lang w:val="es-D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33BE4"/>
  </w:style>
  <w:style w:type="character" w:customStyle="1" w:styleId="TtulosecundarioChar">
    <w:name w:val="Título secundario Char"/>
    <w:basedOn w:val="ListParagraphChar"/>
    <w:link w:val="Ttulosecundario"/>
    <w:rsid w:val="00F439A2"/>
    <w:rPr>
      <w:rFonts w:ascii="Century Gothic" w:hAnsi="Century Gothic"/>
      <w:b/>
      <w:bCs/>
      <w:color w:val="004A61" w:themeColor="text1"/>
    </w:rPr>
  </w:style>
  <w:style w:type="paragraph" w:customStyle="1" w:styleId="Referencias">
    <w:name w:val="Referencias"/>
    <w:basedOn w:val="Normal"/>
    <w:link w:val="ReferenciasChar"/>
    <w:qFormat/>
    <w:rsid w:val="00433BE4"/>
    <w:pPr>
      <w:spacing w:line="360" w:lineRule="auto"/>
      <w:ind w:left="720" w:hanging="720"/>
      <w:jc w:val="both"/>
    </w:pPr>
    <w:rPr>
      <w:rFonts w:ascii="Georgia" w:hAnsi="Georgia"/>
      <w:lang w:val="es-DO"/>
    </w:rPr>
  </w:style>
  <w:style w:type="character" w:customStyle="1" w:styleId="CuerpodetextoChar">
    <w:name w:val="Cuerpo de texto Char"/>
    <w:basedOn w:val="DefaultParagraphFont"/>
    <w:link w:val="Cuerpodetexto"/>
    <w:rsid w:val="00433BE4"/>
    <w:rPr>
      <w:rFonts w:ascii="Georgia" w:hAnsi="Georgia"/>
      <w:lang w:val="es-DO"/>
    </w:rPr>
  </w:style>
  <w:style w:type="character" w:customStyle="1" w:styleId="ReferenciasChar">
    <w:name w:val="Referencias Char"/>
    <w:basedOn w:val="DefaultParagraphFont"/>
    <w:link w:val="Referencias"/>
    <w:rsid w:val="00433BE4"/>
    <w:rPr>
      <w:rFonts w:ascii="Georgia" w:hAnsi="Georgia"/>
      <w:lang w:val="es-DO"/>
    </w:rPr>
  </w:style>
  <w:style w:type="paragraph" w:customStyle="1" w:styleId="Ttulotablasygrficos">
    <w:name w:val="Título tablas y gráficos"/>
    <w:basedOn w:val="Cuerpodetexto"/>
    <w:link w:val="TtulotablasygrficosChar"/>
    <w:qFormat/>
    <w:rsid w:val="00F439A2"/>
    <w:pPr>
      <w:spacing w:line="240" w:lineRule="auto"/>
    </w:pPr>
    <w:rPr>
      <w:rFonts w:asciiTheme="majorHAnsi" w:hAnsiTheme="majorHAnsi"/>
      <w:b/>
      <w:bCs/>
      <w:color w:val="004A61" w:themeColor="text1"/>
    </w:rPr>
  </w:style>
  <w:style w:type="paragraph" w:styleId="NormalWeb">
    <w:name w:val="Normal (Web)"/>
    <w:basedOn w:val="Normal"/>
    <w:uiPriority w:val="99"/>
    <w:semiHidden/>
    <w:unhideWhenUsed/>
    <w:rsid w:val="007A3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tulotablasygrficosChar">
    <w:name w:val="Título tablas y gráficos Char"/>
    <w:basedOn w:val="CuerpodetextoChar"/>
    <w:link w:val="Ttulotablasygrficos"/>
    <w:rsid w:val="00F439A2"/>
    <w:rPr>
      <w:rFonts w:asciiTheme="majorHAnsi" w:hAnsiTheme="majorHAnsi"/>
      <w:b/>
      <w:bCs/>
      <w:color w:val="004A61" w:themeColor="text1"/>
      <w:lang w:val="es-DO"/>
    </w:rPr>
  </w:style>
  <w:style w:type="character" w:styleId="FollowedHyperlink">
    <w:name w:val="FollowedHyperlink"/>
    <w:basedOn w:val="DefaultParagraphFont"/>
    <w:uiPriority w:val="99"/>
    <w:semiHidden/>
    <w:unhideWhenUsed/>
    <w:rsid w:val="00A90839"/>
    <w:rPr>
      <w:color w:val="F59B2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mmons.wikimedia.org/wiki/File:Circle-icons-mail.svg" TargetMode="External"/><Relationship Id="rId18" Type="http://schemas.openxmlformats.org/officeDocument/2006/relationships/hyperlink" Target="https://apastyle.apa.org/style-grammar-guidelines/references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mmons.wikimedia.org/wiki/File:ORCID_iD.sv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eice.gob.do" TargetMode="External"/><Relationship Id="rId1" Type="http://schemas.openxmlformats.org/officeDocument/2006/relationships/hyperlink" Target="http://www.ideice.gob.d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eice.gob.do" TargetMode="External"/><Relationship Id="rId1" Type="http://schemas.openxmlformats.org/officeDocument/2006/relationships/hyperlink" Target="http://www.ideice.gob.d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3">
      <a:dk1>
        <a:srgbClr val="004A61"/>
      </a:dk1>
      <a:lt1>
        <a:sysClr val="window" lastClr="FFFFFF"/>
      </a:lt1>
      <a:dk2>
        <a:srgbClr val="004A61"/>
      </a:dk2>
      <a:lt2>
        <a:srgbClr val="FFFFFF"/>
      </a:lt2>
      <a:accent1>
        <a:srgbClr val="004A61"/>
      </a:accent1>
      <a:accent2>
        <a:srgbClr val="F59B22"/>
      </a:accent2>
      <a:accent3>
        <a:srgbClr val="E31B23"/>
      </a:accent3>
      <a:accent4>
        <a:srgbClr val="A1B0AB"/>
      </a:accent4>
      <a:accent5>
        <a:srgbClr val="54B948"/>
      </a:accent5>
      <a:accent6>
        <a:srgbClr val="007DC3"/>
      </a:accent6>
      <a:hlink>
        <a:srgbClr val="004A61"/>
      </a:hlink>
      <a:folHlink>
        <a:srgbClr val="F59B22"/>
      </a:folHlink>
    </a:clrScheme>
    <a:fontScheme name="Congreso Ideice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92b397-ccf6-47d4-a52e-7bd4d663646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EAFE963EF8D446939FF1E8F911F3DF" ma:contentTypeVersion="18" ma:contentTypeDescription="Crear nuevo documento." ma:contentTypeScope="" ma:versionID="adf0d3ec394144edfabe027be3fb090e">
  <xsd:schema xmlns:xsd="http://www.w3.org/2001/XMLSchema" xmlns:xs="http://www.w3.org/2001/XMLSchema" xmlns:p="http://schemas.microsoft.com/office/2006/metadata/properties" xmlns:ns3="ac4dbf4a-2d6f-4262-b1e7-6f7440118a3d" xmlns:ns4="5f92b397-ccf6-47d4-a52e-7bd4d6636460" targetNamespace="http://schemas.microsoft.com/office/2006/metadata/properties" ma:root="true" ma:fieldsID="548ad1214308e97fea2769f2da7f533b" ns3:_="" ns4:_="">
    <xsd:import namespace="ac4dbf4a-2d6f-4262-b1e7-6f7440118a3d"/>
    <xsd:import namespace="5f92b397-ccf6-47d4-a52e-7bd4d663646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dbf4a-2d6f-4262-b1e7-6f7440118a3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2b397-ccf6-47d4-a52e-7bd4d66364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3F4905-F759-43C4-974B-158C5A533961}">
  <ds:schemaRefs>
    <ds:schemaRef ds:uri="http://schemas.microsoft.com/office/2006/metadata/properties"/>
    <ds:schemaRef ds:uri="http://schemas.microsoft.com/office/infopath/2007/PartnerControls"/>
    <ds:schemaRef ds:uri="5f92b397-ccf6-47d4-a52e-7bd4d6636460"/>
  </ds:schemaRefs>
</ds:datastoreItem>
</file>

<file path=customXml/itemProps2.xml><?xml version="1.0" encoding="utf-8"?>
<ds:datastoreItem xmlns:ds="http://schemas.openxmlformats.org/officeDocument/2006/customXml" ds:itemID="{1D945D91-BBB8-477E-A92C-003DFE8D4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4dbf4a-2d6f-4262-b1e7-6f7440118a3d"/>
    <ds:schemaRef ds:uri="5f92b397-ccf6-47d4-a52e-7bd4d66364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4A98DA-70BB-41E7-82D1-34248018EC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Manuscritos-PREIE-1</Template>
  <TotalTime>2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Mercedes Arias</dc:creator>
  <cp:keywords/>
  <dc:description/>
  <cp:lastModifiedBy>Natasha Mercedes Arias</cp:lastModifiedBy>
  <cp:revision>1</cp:revision>
  <dcterms:created xsi:type="dcterms:W3CDTF">2026-06-25T18:52:00Z</dcterms:created>
  <dcterms:modified xsi:type="dcterms:W3CDTF">2026-06-25T18:54:00Z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0x01010059EAFE963EF8D446939FF1E8F911F3DF</vt:lpwstr>
  </property>
</Properties>
</file>