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E9531" w14:textId="174E2B61" w:rsidR="00714517" w:rsidRPr="00714517" w:rsidRDefault="00714517" w:rsidP="00714517">
      <w:pPr>
        <w:rPr>
          <w:sz w:val="12"/>
          <w:szCs w:val="16"/>
        </w:rPr>
      </w:pPr>
    </w:p>
    <w:tbl>
      <w:tblPr>
        <w:tblStyle w:val="TableGrid"/>
        <w:tblpPr w:leftFromText="180" w:rightFromText="180" w:vertAnchor="page" w:horzAnchor="margin" w:tblpY="372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3"/>
        <w:gridCol w:w="6479"/>
      </w:tblGrid>
      <w:tr w:rsidR="00714517" w:rsidRPr="00DE0EAF" w14:paraId="48F11534" w14:textId="77777777" w:rsidTr="0036350B">
        <w:trPr>
          <w:trHeight w:val="540"/>
        </w:trPr>
        <w:tc>
          <w:tcPr>
            <w:tcW w:w="1558" w:type="pct"/>
            <w:shd w:val="clear" w:color="auto" w:fill="057DC1"/>
          </w:tcPr>
          <w:p w14:paraId="5722B37F" w14:textId="282D0C9F" w:rsidR="00714517" w:rsidRPr="0036350B" w:rsidRDefault="0036350B" w:rsidP="0036350B">
            <w:pPr>
              <w:pStyle w:val="NormalIndent"/>
              <w:ind w:left="0"/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</w:pPr>
            <w:r w:rsidRPr="0036350B"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  <w:t>Nombre completo</w:t>
            </w:r>
          </w:p>
        </w:tc>
        <w:tc>
          <w:tcPr>
            <w:tcW w:w="3442" w:type="pct"/>
          </w:tcPr>
          <w:p w14:paraId="694CF8C9" w14:textId="77777777" w:rsidR="00714517" w:rsidRPr="00DE0EAF" w:rsidRDefault="00714517" w:rsidP="0036350B">
            <w:pPr>
              <w:spacing w:before="120"/>
              <w:rPr>
                <w:rFonts w:ascii="Georgia" w:hAnsi="Georgia"/>
                <w:sz w:val="22"/>
                <w:szCs w:val="22"/>
              </w:rPr>
            </w:pPr>
          </w:p>
        </w:tc>
      </w:tr>
      <w:tr w:rsidR="0036350B" w:rsidRPr="00DE0EAF" w14:paraId="0CAC9BA9" w14:textId="77777777" w:rsidTr="0036350B">
        <w:trPr>
          <w:trHeight w:val="540"/>
        </w:trPr>
        <w:sdt>
          <w:sdtPr>
            <w:rPr>
              <w:rFonts w:ascii="Georgia" w:hAnsi="Georgia"/>
              <w:b/>
              <w:bCs/>
              <w:color w:val="FFFFFF" w:themeColor="background1"/>
              <w:sz w:val="22"/>
              <w:szCs w:val="22"/>
            </w:rPr>
            <w:id w:val="-1932277223"/>
            <w:placeholder>
              <w:docPart w:val="2BB72F8F11E54783AB3A6875176660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58" w:type="pct"/>
                <w:shd w:val="clear" w:color="auto" w:fill="057DC1"/>
              </w:tcPr>
              <w:p w14:paraId="63C75217" w14:textId="3DC96966" w:rsidR="0036350B" w:rsidRPr="0036350B" w:rsidRDefault="0036350B" w:rsidP="0036350B">
                <w:pPr>
                  <w:pStyle w:val="NormalIndent"/>
                  <w:ind w:left="0"/>
                  <w:rPr>
                    <w:rFonts w:ascii="Georgia" w:hAnsi="Georgia"/>
                    <w:b/>
                    <w:bCs/>
                    <w:color w:val="FFFFFF" w:themeColor="background1"/>
                    <w:sz w:val="22"/>
                    <w:szCs w:val="22"/>
                  </w:rPr>
                </w:pPr>
                <w:r w:rsidRPr="0036350B">
                  <w:rPr>
                    <w:rFonts w:ascii="Georgia" w:hAnsi="Georgia"/>
                    <w:b/>
                    <w:bCs/>
                    <w:color w:val="FFFFFF" w:themeColor="background1"/>
                    <w:sz w:val="22"/>
                    <w:szCs w:val="22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442" w:type="pct"/>
          </w:tcPr>
          <w:p w14:paraId="70A53344" w14:textId="77777777" w:rsidR="0036350B" w:rsidRPr="00DE0EAF" w:rsidRDefault="0036350B" w:rsidP="0036350B">
            <w:pPr>
              <w:spacing w:before="120"/>
              <w:rPr>
                <w:rFonts w:ascii="Georgia" w:hAnsi="Georgia"/>
                <w:sz w:val="22"/>
                <w:szCs w:val="22"/>
              </w:rPr>
            </w:pPr>
          </w:p>
        </w:tc>
      </w:tr>
      <w:tr w:rsidR="00714517" w:rsidRPr="00DE0EAF" w14:paraId="78E3098E" w14:textId="77777777" w:rsidTr="0036350B">
        <w:trPr>
          <w:trHeight w:val="531"/>
        </w:trPr>
        <w:tc>
          <w:tcPr>
            <w:tcW w:w="1558" w:type="pct"/>
            <w:shd w:val="clear" w:color="auto" w:fill="057DC1"/>
          </w:tcPr>
          <w:p w14:paraId="6C104165" w14:textId="020B0AA7" w:rsidR="00714517" w:rsidRPr="0036350B" w:rsidRDefault="0036350B" w:rsidP="0036350B">
            <w:pPr>
              <w:pStyle w:val="NormalIndent"/>
              <w:ind w:left="0"/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</w:pPr>
            <w:r w:rsidRPr="0036350B"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  <w:t>Formación académica</w:t>
            </w:r>
          </w:p>
        </w:tc>
        <w:tc>
          <w:tcPr>
            <w:tcW w:w="3442" w:type="pct"/>
          </w:tcPr>
          <w:p w14:paraId="46A9BDCC" w14:textId="77777777" w:rsidR="00714517" w:rsidRPr="00DE0EAF" w:rsidRDefault="00714517" w:rsidP="0036350B">
            <w:pPr>
              <w:spacing w:before="120"/>
              <w:rPr>
                <w:rFonts w:ascii="Georgia" w:hAnsi="Georgia"/>
                <w:sz w:val="22"/>
                <w:szCs w:val="22"/>
              </w:rPr>
            </w:pPr>
          </w:p>
        </w:tc>
      </w:tr>
      <w:tr w:rsidR="00714517" w:rsidRPr="00DE0EAF" w14:paraId="4DF99D44" w14:textId="77777777" w:rsidTr="0036350B">
        <w:trPr>
          <w:trHeight w:val="1359"/>
        </w:trPr>
        <w:tc>
          <w:tcPr>
            <w:tcW w:w="1558" w:type="pct"/>
            <w:shd w:val="clear" w:color="auto" w:fill="057DC1"/>
          </w:tcPr>
          <w:p w14:paraId="38F2939C" w14:textId="40B6ABF8" w:rsidR="00714517" w:rsidRPr="0036350B" w:rsidRDefault="0036350B" w:rsidP="0036350B">
            <w:pPr>
              <w:pStyle w:val="NormalIndent"/>
              <w:ind w:left="0"/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</w:pPr>
            <w:r w:rsidRPr="0036350B"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  <w:t xml:space="preserve">Publicaciones </w:t>
            </w:r>
            <w:r w:rsidRPr="0036350B">
              <w:rPr>
                <w:rFonts w:ascii="Georgia" w:hAnsi="Georgia"/>
                <w:color w:val="FFFFFF" w:themeColor="background1"/>
                <w:sz w:val="22"/>
                <w:szCs w:val="22"/>
              </w:rPr>
              <w:t>(Colocar referencia bibliográfica estilo APA, séptima edición)</w:t>
            </w:r>
          </w:p>
        </w:tc>
        <w:tc>
          <w:tcPr>
            <w:tcW w:w="3442" w:type="pct"/>
          </w:tcPr>
          <w:p w14:paraId="4D15876F" w14:textId="77777777" w:rsidR="00714517" w:rsidRPr="00DE0EAF" w:rsidRDefault="00714517" w:rsidP="0036350B">
            <w:pPr>
              <w:spacing w:before="120"/>
              <w:rPr>
                <w:rFonts w:ascii="Georgia" w:hAnsi="Georgia"/>
                <w:sz w:val="22"/>
                <w:szCs w:val="22"/>
              </w:rPr>
            </w:pPr>
          </w:p>
        </w:tc>
      </w:tr>
      <w:tr w:rsidR="00714517" w:rsidRPr="00DE0EAF" w14:paraId="2F43A49B" w14:textId="77777777" w:rsidTr="0036350B">
        <w:trPr>
          <w:trHeight w:val="549"/>
        </w:trPr>
        <w:tc>
          <w:tcPr>
            <w:tcW w:w="1558" w:type="pct"/>
            <w:shd w:val="clear" w:color="auto" w:fill="057DC1"/>
          </w:tcPr>
          <w:p w14:paraId="0CC488A8" w14:textId="3DC82008" w:rsidR="00714517" w:rsidRPr="0036350B" w:rsidRDefault="0036350B" w:rsidP="0036350B">
            <w:pPr>
              <w:pStyle w:val="NormalIndent"/>
              <w:ind w:left="0"/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</w:pPr>
            <w:r w:rsidRPr="0036350B"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  <w:t>Experiencia profesional</w:t>
            </w:r>
          </w:p>
        </w:tc>
        <w:tc>
          <w:tcPr>
            <w:tcW w:w="3442" w:type="pct"/>
          </w:tcPr>
          <w:p w14:paraId="6ABB51F2" w14:textId="77777777" w:rsidR="00714517" w:rsidRPr="00DE0EAF" w:rsidRDefault="00714517" w:rsidP="0036350B">
            <w:pPr>
              <w:spacing w:before="120"/>
              <w:rPr>
                <w:rFonts w:ascii="Georgia" w:hAnsi="Georgia"/>
                <w:sz w:val="22"/>
                <w:szCs w:val="22"/>
              </w:rPr>
            </w:pPr>
          </w:p>
        </w:tc>
      </w:tr>
      <w:tr w:rsidR="00714517" w:rsidRPr="00DE0EAF" w14:paraId="61D0CF53" w14:textId="77777777" w:rsidTr="0036350B">
        <w:trPr>
          <w:trHeight w:val="621"/>
        </w:trPr>
        <w:tc>
          <w:tcPr>
            <w:tcW w:w="1558" w:type="pct"/>
            <w:shd w:val="clear" w:color="auto" w:fill="057DC1"/>
          </w:tcPr>
          <w:p w14:paraId="510E932B" w14:textId="2784E4C9" w:rsidR="00714517" w:rsidRPr="0036350B" w:rsidRDefault="0036350B" w:rsidP="0036350B">
            <w:pPr>
              <w:pStyle w:val="NormalIndent"/>
              <w:ind w:left="0"/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</w:pPr>
            <w:r w:rsidRPr="0036350B"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  <w:t>Trabajo social</w:t>
            </w:r>
          </w:p>
        </w:tc>
        <w:tc>
          <w:tcPr>
            <w:tcW w:w="3442" w:type="pct"/>
          </w:tcPr>
          <w:p w14:paraId="3730AFB0" w14:textId="77777777" w:rsidR="00714517" w:rsidRPr="00DE0EAF" w:rsidRDefault="00714517" w:rsidP="0036350B">
            <w:pPr>
              <w:spacing w:before="120"/>
              <w:rPr>
                <w:rFonts w:ascii="Georgia" w:hAnsi="Georgia"/>
                <w:sz w:val="22"/>
                <w:szCs w:val="22"/>
              </w:rPr>
            </w:pPr>
          </w:p>
        </w:tc>
      </w:tr>
      <w:tr w:rsidR="00714517" w:rsidRPr="00DE0EAF" w14:paraId="6B645A61" w14:textId="77777777" w:rsidTr="0036350B">
        <w:trPr>
          <w:trHeight w:val="1080"/>
        </w:trPr>
        <w:tc>
          <w:tcPr>
            <w:tcW w:w="1558" w:type="pct"/>
            <w:shd w:val="clear" w:color="auto" w:fill="057DC1"/>
          </w:tcPr>
          <w:p w14:paraId="22AE7B92" w14:textId="152BE050" w:rsidR="00714517" w:rsidRPr="0036350B" w:rsidRDefault="0036350B" w:rsidP="0036350B">
            <w:pPr>
              <w:pStyle w:val="NormalIndent"/>
              <w:ind w:left="0"/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</w:pPr>
            <w:r w:rsidRPr="0036350B">
              <w:rPr>
                <w:rFonts w:ascii="Georgia" w:hAnsi="Georgia"/>
                <w:b/>
                <w:bCs/>
                <w:color w:val="FFFFFF" w:themeColor="background1"/>
                <w:sz w:val="22"/>
                <w:szCs w:val="22"/>
              </w:rPr>
              <w:t>Experiencia en investigación y evaluación</w:t>
            </w:r>
          </w:p>
        </w:tc>
        <w:tc>
          <w:tcPr>
            <w:tcW w:w="3442" w:type="pct"/>
          </w:tcPr>
          <w:p w14:paraId="1AC75068" w14:textId="77777777" w:rsidR="00714517" w:rsidRPr="00DE0EAF" w:rsidRDefault="00714517" w:rsidP="0036350B">
            <w:pPr>
              <w:spacing w:before="120"/>
              <w:rPr>
                <w:rFonts w:ascii="Georgia" w:hAnsi="Georgia"/>
                <w:sz w:val="22"/>
                <w:szCs w:val="22"/>
              </w:rPr>
            </w:pPr>
          </w:p>
        </w:tc>
      </w:tr>
    </w:tbl>
    <w:p w14:paraId="637BEB7A" w14:textId="068A52D3" w:rsidR="00714517" w:rsidRPr="00714517" w:rsidRDefault="00714517" w:rsidP="004F4094">
      <w:pPr>
        <w:tabs>
          <w:tab w:val="left" w:pos="1239"/>
        </w:tabs>
        <w:rPr>
          <w:sz w:val="12"/>
          <w:szCs w:val="16"/>
        </w:rPr>
      </w:pPr>
    </w:p>
    <w:sectPr w:rsidR="00714517" w:rsidRPr="00714517" w:rsidSect="004E6B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247" w:bottom="1009" w:left="1247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2D2C5" w14:textId="77777777" w:rsidR="00EE1BB7" w:rsidRDefault="00EE1BB7" w:rsidP="00650259">
      <w:pPr>
        <w:spacing w:after="0" w:line="240" w:lineRule="auto"/>
      </w:pPr>
      <w:r>
        <w:separator/>
      </w:r>
    </w:p>
  </w:endnote>
  <w:endnote w:type="continuationSeparator" w:id="0">
    <w:p w14:paraId="3A9C99B4" w14:textId="77777777" w:rsidR="00EE1BB7" w:rsidRDefault="00EE1BB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FA1BFA-50F2-4763-953B-C1E166E729F8}"/>
    <w:embedBold r:id="rId2" w:fontKey="{E023A124-E198-41DA-9298-752EB31F137F}"/>
    <w:embedItalic r:id="rId3" w:fontKey="{477BF07E-3BC8-44A7-BD55-5C4035CF76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1C40B14-6749-4E0F-86ED-D1C8A853839F}"/>
    <w:embedBold r:id="rId5" w:fontKey="{F6B081EB-E136-4801-AF51-E742DD725D91}"/>
    <w:embedItalic r:id="rId6" w:fontKey="{8494D823-1D10-4715-8DEB-BE2073B5C76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CA2897B-8793-4D2A-9BA4-423DEB56AF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363AFE9-067C-464C-88C8-26010AFBC051}"/>
    <w:embedBold r:id="rId9" w:fontKey="{195F576C-69FF-4746-9EB3-65BAEBC2A78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0" w:fontKey="{C0B380B4-A32A-45B5-B3AE-08B4D575E343}"/>
    <w:embedItalic r:id="rId11" w:fontKey="{B6081D46-4E49-428A-8D3F-C37EE9BC13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05C52" w14:textId="77777777" w:rsidR="00E30C5C" w:rsidRDefault="00E30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0C830" w14:textId="77777777" w:rsidR="00E30C5C" w:rsidRDefault="00E30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41DFD" w14:textId="77777777" w:rsidR="00E30C5C" w:rsidRDefault="00E30C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A3AE8" w14:textId="77777777" w:rsidR="00EE1BB7" w:rsidRDefault="00EE1BB7" w:rsidP="00650259">
      <w:pPr>
        <w:spacing w:after="0" w:line="240" w:lineRule="auto"/>
      </w:pPr>
      <w:r>
        <w:separator/>
      </w:r>
    </w:p>
  </w:footnote>
  <w:footnote w:type="continuationSeparator" w:id="0">
    <w:p w14:paraId="1F59EBCC" w14:textId="77777777" w:rsidR="00EE1BB7" w:rsidRDefault="00EE1BB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892EE" w14:textId="77777777" w:rsidR="00E30C5C" w:rsidRDefault="00E30C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43018" w14:textId="77777777" w:rsidR="00714517" w:rsidRDefault="00714517" w:rsidP="00714517">
    <w:pPr>
      <w:pStyle w:val="Head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 wp14:anchorId="51D414C1" wp14:editId="502D1AE3">
              <wp:simplePos x="0" y="0"/>
              <wp:positionH relativeFrom="margin">
                <wp:align>center</wp:align>
              </wp:positionH>
              <wp:positionV relativeFrom="paragraph">
                <wp:posOffset>-571500</wp:posOffset>
              </wp:positionV>
              <wp:extent cx="6868633" cy="200025"/>
              <wp:effectExtent l="0" t="0" r="8890" b="952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68633" cy="200025"/>
                      </a:xfrm>
                      <a:prstGeom prst="rect">
                        <a:avLst/>
                      </a:prstGeom>
                      <a:solidFill>
                        <a:srgbClr val="F69B1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E1D31B" id="Rectangle 15" o:spid="_x0000_s1026" style="position:absolute;margin-left:0;margin-top:-45pt;width:540.85pt;height:15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" fillcolor="#f69b1e" stroked="f" strokeweight="1pt">
              <w10:wrap anchorx="margin"/>
            </v:rect>
          </w:pict>
        </mc:Fallback>
      </mc:AlternateContent>
    </w:r>
    <w:r>
      <w:drawing>
        <wp:anchor distT="0" distB="0" distL="114300" distR="114300" simplePos="0" relativeHeight="251659264" behindDoc="0" locked="0" layoutInCell="1" allowOverlap="1" wp14:anchorId="6D6D4A15" wp14:editId="14BFFCBF">
          <wp:simplePos x="0" y="0"/>
          <wp:positionH relativeFrom="margin">
            <wp:align>center</wp:align>
          </wp:positionH>
          <wp:positionV relativeFrom="paragraph">
            <wp:posOffset>-133350</wp:posOffset>
          </wp:positionV>
          <wp:extent cx="2581275" cy="752475"/>
          <wp:effectExtent l="0" t="0" r="9525" b="9525"/>
          <wp:wrapSquare wrapText="bothSides"/>
          <wp:docPr id="16" name="Picture 16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2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35F2E4" w14:textId="77777777" w:rsidR="00714517" w:rsidRDefault="00714517" w:rsidP="00714517">
    <w:pPr>
      <w:pStyle w:val="Header"/>
    </w:pPr>
  </w:p>
  <w:p w14:paraId="1413ACAD" w14:textId="2A854F69" w:rsidR="00714517" w:rsidRDefault="00714517" w:rsidP="00714517">
    <w:pPr>
      <w:pStyle w:val="Header"/>
      <w:jc w:val="center"/>
      <w:rPr>
        <w:rStyle w:val="Estilo1"/>
        <w:rFonts w:ascii="Century Gothic" w:hAnsi="Century Gothic"/>
        <w:b w:val="0"/>
        <w:i/>
        <w:iCs/>
        <w:color w:val="auto"/>
        <w:sz w:val="17"/>
        <w:szCs w:val="17"/>
        <w:lang w:val="es-DO"/>
      </w:rPr>
    </w:pPr>
    <w:r w:rsidRPr="00DE204F">
      <w:rPr>
        <w:rStyle w:val="Estilo1"/>
        <w:rFonts w:ascii="Century Gothic" w:hAnsi="Century Gothic"/>
        <w:b w:val="0"/>
        <w:i/>
        <w:iCs/>
        <w:color w:val="auto"/>
        <w:sz w:val="17"/>
        <w:szCs w:val="17"/>
        <w:lang w:val="es-DO"/>
      </w:rPr>
      <w:t>Cultura de investigación y toma de decisiones</w:t>
    </w:r>
  </w:p>
  <w:p w14:paraId="57444AB5" w14:textId="2716BD30" w:rsidR="0036350B" w:rsidRDefault="0036350B" w:rsidP="00714517">
    <w:pPr>
      <w:pStyle w:val="Header"/>
      <w:jc w:val="center"/>
      <w:rPr>
        <w:rStyle w:val="Estilo1"/>
        <w:rFonts w:ascii="Century Gothic" w:hAnsi="Century Gothic"/>
        <w:b w:val="0"/>
        <w:i/>
        <w:iCs/>
        <w:color w:val="auto"/>
        <w:sz w:val="17"/>
        <w:szCs w:val="17"/>
        <w:lang w:val="es-DO"/>
      </w:rPr>
    </w:pPr>
  </w:p>
  <w:tbl>
    <w:tblPr>
      <w:tblW w:w="9424" w:type="dxa"/>
      <w:tblLook w:val="04A0" w:firstRow="1" w:lastRow="0" w:firstColumn="1" w:lastColumn="0" w:noHBand="0" w:noVBand="1"/>
    </w:tblPr>
    <w:tblGrid>
      <w:gridCol w:w="1276"/>
      <w:gridCol w:w="8148"/>
    </w:tblGrid>
    <w:tr w:rsidR="0036350B" w14:paraId="2D787750" w14:textId="77777777" w:rsidTr="00516E48">
      <w:trPr>
        <w:trHeight w:val="990"/>
      </w:trPr>
      <w:tc>
        <w:tcPr>
          <w:tcW w:w="1276" w:type="dxa"/>
          <w:vAlign w:val="center"/>
        </w:tcPr>
        <w:p w14:paraId="65A49926" w14:textId="77777777" w:rsidR="0036350B" w:rsidRDefault="0036350B" w:rsidP="0036350B">
          <w:pPr>
            <w:pStyle w:val="Header"/>
            <w:ind w:left="-108"/>
          </w:pPr>
          <w:bookmarkStart w:id="0" w:name="_Hlk521325785"/>
          <w:r>
            <w:drawing>
              <wp:inline distT="0" distB="0" distL="0" distR="0" wp14:anchorId="0185F056" wp14:editId="0A61D688">
                <wp:extent cx="634039" cy="548688"/>
                <wp:effectExtent l="0" t="0" r="0" b="381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4039" cy="548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8" w:type="dxa"/>
          <w:vAlign w:val="center"/>
        </w:tcPr>
        <w:p w14:paraId="76942C68" w14:textId="2528B8F0" w:rsidR="0036350B" w:rsidRPr="00714517" w:rsidRDefault="0036350B" w:rsidP="0036350B">
          <w:pPr>
            <w:pStyle w:val="Header"/>
            <w:rPr>
              <w:rFonts w:ascii="Century Gothic" w:hAnsi="Century Gothic"/>
              <w:color w:val="057DC1"/>
              <w:sz w:val="28"/>
              <w:szCs w:val="28"/>
            </w:rPr>
          </w:pPr>
          <w:r w:rsidRPr="0036350B">
            <w:rPr>
              <w:rFonts w:ascii="Century Gothic" w:hAnsi="Century Gothic"/>
              <w:color w:val="057DC1"/>
              <w:sz w:val="28"/>
              <w:szCs w:val="28"/>
            </w:rPr>
            <w:t>SEMBLANZA</w:t>
          </w:r>
        </w:p>
      </w:tc>
    </w:tr>
    <w:bookmarkEnd w:id="0"/>
  </w:tbl>
  <w:p w14:paraId="2E64A1EC" w14:textId="77777777" w:rsidR="0036350B" w:rsidRPr="0036350B" w:rsidRDefault="0036350B" w:rsidP="00714517">
    <w:pPr>
      <w:pStyle w:val="Header"/>
      <w:jc w:val="center"/>
      <w:rPr>
        <w:b w:val="0"/>
        <w:bCs/>
        <w:i/>
        <w:iCs/>
        <w:sz w:val="17"/>
        <w:szCs w:val="17"/>
      </w:rPr>
    </w:pPr>
  </w:p>
  <w:p w14:paraId="5F48DE9D" w14:textId="77777777" w:rsidR="00650259" w:rsidRPr="00714517" w:rsidRDefault="00650259" w:rsidP="0090596C">
    <w:pPr>
      <w:pStyle w:val="NoSpacing"/>
      <w:spacing w:after="0"/>
      <w:rPr>
        <w:sz w:val="20"/>
        <w:lang w:val="es-D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8FF3D" w14:textId="77777777" w:rsidR="00E30C5C" w:rsidRDefault="00E30C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EAF"/>
    <w:rsid w:val="000456E1"/>
    <w:rsid w:val="00052382"/>
    <w:rsid w:val="0006568A"/>
    <w:rsid w:val="00076F0F"/>
    <w:rsid w:val="00084253"/>
    <w:rsid w:val="000D1F49"/>
    <w:rsid w:val="001727CA"/>
    <w:rsid w:val="002928D0"/>
    <w:rsid w:val="002C56E6"/>
    <w:rsid w:val="00361E11"/>
    <w:rsid w:val="0036350B"/>
    <w:rsid w:val="003B4744"/>
    <w:rsid w:val="003F0847"/>
    <w:rsid w:val="0040090B"/>
    <w:rsid w:val="0046302A"/>
    <w:rsid w:val="00487D2D"/>
    <w:rsid w:val="004D5D62"/>
    <w:rsid w:val="004E6BA2"/>
    <w:rsid w:val="004F4094"/>
    <w:rsid w:val="005112D0"/>
    <w:rsid w:val="00577E06"/>
    <w:rsid w:val="00590C78"/>
    <w:rsid w:val="005A3BF7"/>
    <w:rsid w:val="005F2035"/>
    <w:rsid w:val="005F7990"/>
    <w:rsid w:val="0063739C"/>
    <w:rsid w:val="00650259"/>
    <w:rsid w:val="00714517"/>
    <w:rsid w:val="00770F25"/>
    <w:rsid w:val="007A35A8"/>
    <w:rsid w:val="007B0A85"/>
    <w:rsid w:val="007C6A52"/>
    <w:rsid w:val="007F7B5D"/>
    <w:rsid w:val="0082043E"/>
    <w:rsid w:val="00836129"/>
    <w:rsid w:val="008E203A"/>
    <w:rsid w:val="009013F7"/>
    <w:rsid w:val="0090596C"/>
    <w:rsid w:val="0091229C"/>
    <w:rsid w:val="00940E73"/>
    <w:rsid w:val="009611C6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216CA"/>
    <w:rsid w:val="00DB3FAD"/>
    <w:rsid w:val="00DC0C1C"/>
    <w:rsid w:val="00DE0EAF"/>
    <w:rsid w:val="00E139C4"/>
    <w:rsid w:val="00E30C5C"/>
    <w:rsid w:val="00E56052"/>
    <w:rsid w:val="00E61C09"/>
    <w:rsid w:val="00E677FE"/>
    <w:rsid w:val="00EB3B58"/>
    <w:rsid w:val="00EC7359"/>
    <w:rsid w:val="00EE1BB7"/>
    <w:rsid w:val="00EE3054"/>
    <w:rsid w:val="00F00606"/>
    <w:rsid w:val="00F01256"/>
    <w:rsid w:val="00F52451"/>
    <w:rsid w:val="00F63E8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36E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customStyle="1" w:styleId="Estilo1">
    <w:name w:val="Estilo1"/>
    <w:basedOn w:val="DefaultParagraphFont"/>
    <w:uiPriority w:val="1"/>
    <w:rsid w:val="00714517"/>
    <w:rPr>
      <w:rFonts w:ascii="Arial" w:hAnsi="Arial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maj\AppData\Roaming\Microsoft\Templates\Formulario%20de%20recopilaci&#243;n%20para%20directorio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B72F8F11E54783AB3A687517666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FFA87-A0F5-49C2-A100-3E67683E19D9}"/>
      </w:docPartPr>
      <w:docPartBody>
        <w:p w:rsidR="00200AA1" w:rsidRDefault="003C5DCF" w:rsidP="003C5DCF">
          <w:pPr>
            <w:pStyle w:val="2BB72F8F11E54783AB3A6875176660F5"/>
          </w:pPr>
          <w:r w:rsidRPr="004E6BA2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C65"/>
    <w:rsid w:val="00040DD6"/>
    <w:rsid w:val="00200AA1"/>
    <w:rsid w:val="002C29E4"/>
    <w:rsid w:val="003C5DCF"/>
    <w:rsid w:val="00501C65"/>
    <w:rsid w:val="005945A3"/>
    <w:rsid w:val="008D4AD9"/>
    <w:rsid w:val="00955FD5"/>
    <w:rsid w:val="00C1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BB72F8F11E54783AB3A6875176660F5">
    <w:name w:val="2BB72F8F11E54783AB3A6875176660F5"/>
    <w:rsid w:val="003C5DCF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recopilación para directorios</Template>
  <TotalTime>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2021-07-15T20:26:00Z</dcterms:created>
  <dcterms:modified xsi:type="dcterms:W3CDTF">2021-07-15T20:27:00Z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