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EEC9C" w14:textId="3A294848" w:rsidR="00977B6D" w:rsidRPr="00977B6D" w:rsidRDefault="00977B6D" w:rsidP="00977B6D">
      <w:pPr>
        <w:spacing w:line="240" w:lineRule="auto"/>
        <w:rPr>
          <w:rFonts w:ascii="Century Gothic" w:hAnsi="Century Gothic"/>
          <w:b/>
          <w:bCs/>
          <w:sz w:val="28"/>
          <w:szCs w:val="28"/>
          <w:lang w:val="es-MX"/>
        </w:rPr>
      </w:pPr>
      <w:bookmarkStart w:id="0" w:name="_Hlk187262692"/>
      <w:r w:rsidRPr="00977B6D">
        <w:rPr>
          <w:rFonts w:ascii="Century Gothic" w:hAnsi="Century Gothic"/>
          <w:b/>
          <w:bCs/>
          <w:sz w:val="28"/>
          <w:szCs w:val="28"/>
          <w:lang w:val="es-MX"/>
        </w:rPr>
        <w:t>PREMIO A LA EVALUACIÓN E INVESTIGACIÓN EDUCATIVA TRANSFORMADORA (PREIET)</w:t>
      </w:r>
    </w:p>
    <w:p w14:paraId="0927E07C" w14:textId="77777777" w:rsidR="00977B6D" w:rsidRPr="00977B6D" w:rsidRDefault="00977B6D" w:rsidP="00977B6D">
      <w:pPr>
        <w:spacing w:line="360" w:lineRule="auto"/>
        <w:rPr>
          <w:rFonts w:ascii="Century Gothic" w:hAnsi="Century Gothic"/>
          <w:b/>
          <w:bCs/>
          <w:sz w:val="24"/>
          <w:szCs w:val="24"/>
          <w:lang w:val="es-MX"/>
        </w:rPr>
      </w:pPr>
      <w:r w:rsidRPr="00977B6D">
        <w:rPr>
          <w:rFonts w:ascii="Century Gothic" w:hAnsi="Century Gothic"/>
          <w:b/>
          <w:bCs/>
          <w:sz w:val="24"/>
          <w:szCs w:val="24"/>
          <w:lang w:val="es-MX"/>
        </w:rPr>
        <w:t>FORMULARIO DE INSCRIPCIÓN</w:t>
      </w:r>
    </w:p>
    <w:p w14:paraId="6CCD098B" w14:textId="1D66A360" w:rsidR="00977B6D" w:rsidRPr="00977B6D" w:rsidRDefault="00977B6D" w:rsidP="00977B6D">
      <w:pPr>
        <w:spacing w:line="360" w:lineRule="auto"/>
        <w:rPr>
          <w:rFonts w:ascii="Century Gothic" w:hAnsi="Century Gothic"/>
          <w:b/>
          <w:bCs/>
          <w:lang w:val="es-MX"/>
        </w:rPr>
      </w:pPr>
      <w:r>
        <w:rPr>
          <w:rFonts w:ascii="Century Gothic" w:hAnsi="Century Gothic"/>
          <w:b/>
          <w:bCs/>
          <w:lang w:val="es-MX"/>
        </w:rPr>
        <w:t xml:space="preserve">I. </w:t>
      </w:r>
      <w:r w:rsidRPr="00977B6D">
        <w:rPr>
          <w:rFonts w:ascii="Century Gothic" w:hAnsi="Century Gothic"/>
          <w:b/>
          <w:bCs/>
          <w:lang w:val="es-MX"/>
        </w:rPr>
        <w:t>DATOS GENERALES DEL POSTULANTE</w:t>
      </w:r>
    </w:p>
    <w:p w14:paraId="5D1334DF" w14:textId="40219BB8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1.1</w:t>
      </w:r>
      <w:r w:rsidR="00947923">
        <w:rPr>
          <w:rFonts w:ascii="Georgia" w:hAnsi="Georgia"/>
          <w:lang w:val="es-MX"/>
        </w:rPr>
        <w:t>.</w:t>
      </w:r>
      <w:r>
        <w:rPr>
          <w:rFonts w:ascii="Georgia" w:hAnsi="Georgia"/>
          <w:lang w:val="es-MX"/>
        </w:rPr>
        <w:t xml:space="preserve"> </w:t>
      </w:r>
      <w:r w:rsidRPr="00977B6D">
        <w:rPr>
          <w:rFonts w:ascii="Georgia" w:hAnsi="Georgia"/>
          <w:lang w:val="es-MX"/>
        </w:rPr>
        <w:t>Nombre y apellido: ________________________________________________</w:t>
      </w:r>
      <w:r w:rsidR="004F7710">
        <w:rPr>
          <w:rFonts w:ascii="Georgia" w:hAnsi="Georgia"/>
          <w:lang w:val="es-MX"/>
        </w:rPr>
        <w:t>____________</w:t>
      </w:r>
    </w:p>
    <w:p w14:paraId="44E0488C" w14:textId="3C311633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1.2</w:t>
      </w:r>
      <w:r w:rsidR="00947923">
        <w:rPr>
          <w:rFonts w:ascii="Georgia" w:hAnsi="Georgia"/>
          <w:lang w:val="es-MX"/>
        </w:rPr>
        <w:t>.</w:t>
      </w:r>
      <w:r>
        <w:rPr>
          <w:rFonts w:ascii="Georgia" w:hAnsi="Georgia"/>
          <w:lang w:val="es-MX"/>
        </w:rPr>
        <w:t xml:space="preserve"> </w:t>
      </w:r>
      <w:r w:rsidRPr="00977B6D">
        <w:rPr>
          <w:rFonts w:ascii="Georgia" w:hAnsi="Georgia"/>
          <w:lang w:val="es-MX"/>
        </w:rPr>
        <w:t>Profesión: ________________________________________________________</w:t>
      </w:r>
      <w:r w:rsidR="004F7710">
        <w:rPr>
          <w:rFonts w:ascii="Georgia" w:hAnsi="Georgia"/>
          <w:lang w:val="es-MX"/>
        </w:rPr>
        <w:t>__________</w:t>
      </w:r>
    </w:p>
    <w:p w14:paraId="6B4BEE29" w14:textId="1306AB0E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1.3</w:t>
      </w:r>
      <w:r w:rsidR="00947923">
        <w:rPr>
          <w:rFonts w:ascii="Georgia" w:hAnsi="Georgia"/>
          <w:lang w:val="es-MX"/>
        </w:rPr>
        <w:t>.</w:t>
      </w:r>
      <w:r>
        <w:rPr>
          <w:rFonts w:ascii="Georgia" w:hAnsi="Georgia"/>
          <w:lang w:val="es-MX"/>
        </w:rPr>
        <w:t xml:space="preserve"> </w:t>
      </w:r>
      <w:r w:rsidRPr="00977B6D">
        <w:rPr>
          <w:rFonts w:ascii="Georgia" w:hAnsi="Georgia"/>
          <w:lang w:val="es-MX"/>
        </w:rPr>
        <w:t>Sexo:  Masculino___    Femenino ___</w:t>
      </w:r>
    </w:p>
    <w:p w14:paraId="5AFC89C9" w14:textId="3E3DF802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1.4</w:t>
      </w:r>
      <w:r w:rsidR="00947923">
        <w:rPr>
          <w:rFonts w:ascii="Georgia" w:hAnsi="Georgia"/>
          <w:lang w:val="es-MX"/>
        </w:rPr>
        <w:t>.</w:t>
      </w:r>
      <w:r>
        <w:rPr>
          <w:rFonts w:ascii="Georgia" w:hAnsi="Georgia"/>
          <w:lang w:val="es-MX"/>
        </w:rPr>
        <w:t xml:space="preserve"> </w:t>
      </w:r>
      <w:r w:rsidRPr="00977B6D">
        <w:rPr>
          <w:rFonts w:ascii="Georgia" w:hAnsi="Georgia"/>
          <w:lang w:val="es-MX"/>
        </w:rPr>
        <w:t>Teléfono: _________________________</w:t>
      </w:r>
      <w:r w:rsidR="004F7710">
        <w:rPr>
          <w:rFonts w:ascii="Georgia" w:hAnsi="Georgia"/>
          <w:lang w:val="es-MX"/>
        </w:rPr>
        <w:t>_________________________________________</w:t>
      </w:r>
    </w:p>
    <w:p w14:paraId="253EDDA1" w14:textId="5728B0EA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1.5</w:t>
      </w:r>
      <w:r w:rsidR="00947923">
        <w:rPr>
          <w:rFonts w:ascii="Georgia" w:hAnsi="Georgia"/>
          <w:lang w:val="es-MX"/>
        </w:rPr>
        <w:t>.</w:t>
      </w:r>
      <w:r>
        <w:rPr>
          <w:rFonts w:ascii="Georgia" w:hAnsi="Georgia"/>
          <w:lang w:val="es-MX"/>
        </w:rPr>
        <w:t xml:space="preserve"> </w:t>
      </w:r>
      <w:r w:rsidRPr="00977B6D">
        <w:rPr>
          <w:rFonts w:ascii="Georgia" w:hAnsi="Georgia"/>
          <w:lang w:val="es-MX"/>
        </w:rPr>
        <w:t>Correo electrónico: _____________________________________</w:t>
      </w:r>
      <w:r w:rsidR="004F7710">
        <w:rPr>
          <w:rFonts w:ascii="Georgia" w:hAnsi="Georgia"/>
          <w:lang w:val="es-MX"/>
        </w:rPr>
        <w:t>_______________________</w:t>
      </w:r>
    </w:p>
    <w:p w14:paraId="77C93BC2" w14:textId="69B5E10B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1.6</w:t>
      </w:r>
      <w:r w:rsidR="00947923">
        <w:rPr>
          <w:rFonts w:ascii="Georgia" w:hAnsi="Georgia"/>
          <w:lang w:val="es-MX"/>
        </w:rPr>
        <w:t>.</w:t>
      </w:r>
      <w:r>
        <w:rPr>
          <w:rFonts w:ascii="Georgia" w:hAnsi="Georgia"/>
          <w:lang w:val="es-MX"/>
        </w:rPr>
        <w:t xml:space="preserve"> </w:t>
      </w:r>
      <w:r w:rsidRPr="00977B6D">
        <w:rPr>
          <w:rFonts w:ascii="Georgia" w:hAnsi="Georgia"/>
          <w:lang w:val="es-MX"/>
        </w:rPr>
        <w:t>Lugar de residencia: _____________________________________</w:t>
      </w:r>
      <w:r w:rsidR="004F7710">
        <w:rPr>
          <w:rFonts w:ascii="Georgia" w:hAnsi="Georgia"/>
          <w:lang w:val="es-MX"/>
        </w:rPr>
        <w:t>______________________</w:t>
      </w:r>
    </w:p>
    <w:p w14:paraId="7E066C3F" w14:textId="75343269" w:rsidR="00977B6D" w:rsidRPr="00977B6D" w:rsidRDefault="00977B6D" w:rsidP="00977B6D">
      <w:pPr>
        <w:spacing w:line="360" w:lineRule="auto"/>
        <w:rPr>
          <w:rFonts w:ascii="Century Gothic" w:hAnsi="Century Gothic"/>
          <w:b/>
          <w:bCs/>
          <w:lang w:val="es-MX"/>
        </w:rPr>
      </w:pPr>
      <w:r>
        <w:rPr>
          <w:rFonts w:ascii="Century Gothic" w:hAnsi="Century Gothic"/>
          <w:b/>
          <w:bCs/>
          <w:lang w:val="es-MX"/>
        </w:rPr>
        <w:t xml:space="preserve">II. </w:t>
      </w:r>
      <w:r w:rsidRPr="00977B6D">
        <w:rPr>
          <w:rFonts w:ascii="Century Gothic" w:hAnsi="Century Gothic"/>
          <w:b/>
          <w:bCs/>
          <w:lang w:val="es-MX"/>
        </w:rPr>
        <w:t xml:space="preserve">CATEGORÍA DEL PREMIO A LA QUE SE POSTULA: </w:t>
      </w:r>
      <w:r w:rsidRPr="00977B6D">
        <w:rPr>
          <w:rFonts w:ascii="Century Gothic" w:hAnsi="Century Gothic"/>
          <w:lang w:val="es-MX"/>
        </w:rPr>
        <w:t>(marcar con una X)</w:t>
      </w:r>
    </w:p>
    <w:tbl>
      <w:tblPr>
        <w:tblStyle w:val="Tablaconcuadrcula"/>
        <w:tblW w:w="0" w:type="auto"/>
        <w:tblInd w:w="445" w:type="dxa"/>
        <w:tblLook w:val="04A0" w:firstRow="1" w:lastRow="0" w:firstColumn="1" w:lastColumn="0" w:noHBand="0" w:noVBand="1"/>
      </w:tblPr>
      <w:tblGrid>
        <w:gridCol w:w="8764"/>
        <w:gridCol w:w="709"/>
      </w:tblGrid>
      <w:tr w:rsidR="00977B6D" w:rsidRPr="006E3DDF" w14:paraId="2B0F63C5" w14:textId="77777777" w:rsidTr="004F7710">
        <w:tc>
          <w:tcPr>
            <w:tcW w:w="8764" w:type="dxa"/>
          </w:tcPr>
          <w:p w14:paraId="5773A6F2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DO"/>
              </w:rPr>
            </w:pPr>
            <w:bookmarkStart w:id="1" w:name="_Toc198763872"/>
            <w:bookmarkStart w:id="2" w:name="_Toc198823189"/>
            <w:r w:rsidRPr="00977B6D">
              <w:rPr>
                <w:rFonts w:ascii="Georgia" w:eastAsia="Times New Roman" w:hAnsi="Georgia" w:cstheme="minorHAnsi"/>
                <w:lang w:val="es-DO"/>
              </w:rPr>
              <w:t>Categoría A: Trayectoria Investigativa en el Ámbito Educativo</w:t>
            </w:r>
            <w:bookmarkEnd w:id="1"/>
            <w:bookmarkEnd w:id="2"/>
            <w:r w:rsidRPr="00977B6D">
              <w:rPr>
                <w:rFonts w:ascii="Georgia" w:eastAsia="Times New Roman" w:hAnsi="Georgia" w:cstheme="minorHAnsi"/>
                <w:lang w:val="es-DO"/>
              </w:rPr>
              <w:t xml:space="preserve"> </w:t>
            </w:r>
          </w:p>
        </w:tc>
        <w:tc>
          <w:tcPr>
            <w:tcW w:w="709" w:type="dxa"/>
          </w:tcPr>
          <w:p w14:paraId="0AD867B6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</w:p>
        </w:tc>
      </w:tr>
      <w:tr w:rsidR="00977B6D" w:rsidRPr="006E3DDF" w14:paraId="19118057" w14:textId="77777777" w:rsidTr="004F7710">
        <w:tc>
          <w:tcPr>
            <w:tcW w:w="8764" w:type="dxa"/>
          </w:tcPr>
          <w:p w14:paraId="08734E51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  <w:bookmarkStart w:id="3" w:name="_Toc198763873"/>
            <w:bookmarkStart w:id="4" w:name="_Toc198823190"/>
            <w:r w:rsidRPr="00977B6D">
              <w:rPr>
                <w:rFonts w:ascii="Georgia" w:eastAsia="Times New Roman" w:hAnsi="Georgia" w:cstheme="minorHAnsi"/>
                <w:lang w:val="es-MX"/>
              </w:rPr>
              <w:t>Categoría B: Impacto Transformador en el Ámbito Educativo</w:t>
            </w:r>
            <w:bookmarkEnd w:id="3"/>
            <w:bookmarkEnd w:id="4"/>
            <w:r w:rsidRPr="00977B6D">
              <w:rPr>
                <w:rFonts w:ascii="Georgia" w:eastAsia="Times New Roman" w:hAnsi="Georgia" w:cstheme="minorHAnsi"/>
                <w:lang w:val="es-MX"/>
              </w:rPr>
              <w:t xml:space="preserve"> </w:t>
            </w:r>
          </w:p>
        </w:tc>
        <w:tc>
          <w:tcPr>
            <w:tcW w:w="709" w:type="dxa"/>
          </w:tcPr>
          <w:p w14:paraId="4A90336C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</w:p>
        </w:tc>
      </w:tr>
      <w:tr w:rsidR="00977B6D" w:rsidRPr="006E3DDF" w14:paraId="7B231963" w14:textId="77777777" w:rsidTr="004F7710">
        <w:tc>
          <w:tcPr>
            <w:tcW w:w="8764" w:type="dxa"/>
          </w:tcPr>
          <w:p w14:paraId="4F7555BB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  <w:bookmarkStart w:id="5" w:name="_Toc198763874"/>
            <w:bookmarkStart w:id="6" w:name="_Toc198823191"/>
            <w:r w:rsidRPr="00977B6D">
              <w:rPr>
                <w:rFonts w:ascii="Georgia" w:eastAsia="Times New Roman" w:hAnsi="Georgia" w:cstheme="minorHAnsi"/>
                <w:lang w:val="es-MX"/>
              </w:rPr>
              <w:t>Categoría C: Investigador Emergente en el Ámbito Educativo</w:t>
            </w:r>
            <w:bookmarkEnd w:id="5"/>
            <w:bookmarkEnd w:id="6"/>
          </w:p>
        </w:tc>
        <w:tc>
          <w:tcPr>
            <w:tcW w:w="709" w:type="dxa"/>
          </w:tcPr>
          <w:p w14:paraId="6366D5C0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</w:p>
        </w:tc>
      </w:tr>
      <w:tr w:rsidR="00977B6D" w:rsidRPr="006E3DDF" w14:paraId="6A75C989" w14:textId="77777777" w:rsidTr="004F7710">
        <w:trPr>
          <w:trHeight w:val="50"/>
        </w:trPr>
        <w:tc>
          <w:tcPr>
            <w:tcW w:w="8764" w:type="dxa"/>
          </w:tcPr>
          <w:p w14:paraId="0C91E7B9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  <w:bookmarkStart w:id="7" w:name="_Toc198763875"/>
            <w:bookmarkStart w:id="8" w:name="_Toc198823192"/>
            <w:r w:rsidRPr="00977B6D">
              <w:rPr>
                <w:rFonts w:ascii="Georgia" w:eastAsia="Times New Roman" w:hAnsi="Georgia" w:cstheme="minorHAnsi"/>
                <w:lang w:val="es-MX"/>
              </w:rPr>
              <w:t>Categoría D: Reconocimiento Especial de Aportes a la Transformación Educativa</w:t>
            </w:r>
            <w:bookmarkEnd w:id="7"/>
            <w:bookmarkEnd w:id="8"/>
          </w:p>
        </w:tc>
        <w:tc>
          <w:tcPr>
            <w:tcW w:w="709" w:type="dxa"/>
          </w:tcPr>
          <w:p w14:paraId="54736851" w14:textId="77777777" w:rsidR="00977B6D" w:rsidRPr="00977B6D" w:rsidRDefault="00977B6D" w:rsidP="00977B6D">
            <w:pPr>
              <w:spacing w:line="360" w:lineRule="auto"/>
              <w:rPr>
                <w:rFonts w:ascii="Georgia" w:hAnsi="Georgia"/>
                <w:lang w:val="es-MX"/>
              </w:rPr>
            </w:pPr>
          </w:p>
        </w:tc>
      </w:tr>
    </w:tbl>
    <w:p w14:paraId="43C16C01" w14:textId="2B9C060C" w:rsidR="00977B6D" w:rsidRPr="00977B6D" w:rsidRDefault="00977B6D" w:rsidP="00977B6D">
      <w:pPr>
        <w:spacing w:before="240" w:line="360" w:lineRule="auto"/>
        <w:rPr>
          <w:rFonts w:ascii="Century Gothic" w:hAnsi="Century Gothic"/>
          <w:b/>
          <w:bCs/>
          <w:lang w:val="es-MX"/>
        </w:rPr>
      </w:pPr>
      <w:r w:rsidRPr="00977B6D">
        <w:rPr>
          <w:rFonts w:ascii="Century Gothic" w:hAnsi="Century Gothic"/>
          <w:b/>
          <w:bCs/>
          <w:lang w:val="es-MX"/>
        </w:rPr>
        <w:t xml:space="preserve">III. TÍTULO DE LA INVESTIGACIÓN CON LA QUE SE POSTULA AL PREMIO Y FECHA DE REALIZACIÓN. </w:t>
      </w:r>
    </w:p>
    <w:p w14:paraId="6A9BDFEA" w14:textId="77777777" w:rsidR="004F7710" w:rsidRDefault="004F7710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____________________________________________________________________________</w:t>
      </w:r>
    </w:p>
    <w:p w14:paraId="1804749E" w14:textId="4359118E" w:rsidR="00977B6D" w:rsidRPr="00977B6D" w:rsidRDefault="004F7710" w:rsidP="00977B6D">
      <w:pPr>
        <w:spacing w:line="360" w:lineRule="auto"/>
        <w:rPr>
          <w:rFonts w:ascii="Georgia" w:hAnsi="Georgia"/>
          <w:lang w:val="es-MX"/>
        </w:rPr>
      </w:pPr>
      <w:r>
        <w:rPr>
          <w:rFonts w:ascii="Georgia" w:hAnsi="Georgia"/>
          <w:lang w:val="es-MX"/>
        </w:rPr>
        <w:t>____________________________________________________________________________</w:t>
      </w:r>
    </w:p>
    <w:p w14:paraId="6FA1117C" w14:textId="4DD67B82" w:rsidR="00977B6D" w:rsidRPr="00977B6D" w:rsidRDefault="00977B6D" w:rsidP="00977B6D">
      <w:pPr>
        <w:spacing w:line="360" w:lineRule="auto"/>
        <w:rPr>
          <w:rFonts w:ascii="Century Gothic" w:hAnsi="Century Gothic"/>
          <w:b/>
          <w:bCs/>
          <w:lang w:val="es-MX"/>
        </w:rPr>
      </w:pPr>
      <w:r w:rsidRPr="00977B6D">
        <w:rPr>
          <w:rFonts w:ascii="Century Gothic" w:hAnsi="Century Gothic"/>
          <w:b/>
          <w:bCs/>
          <w:lang w:val="es-MX"/>
        </w:rPr>
        <w:t xml:space="preserve">IV. OTRAS INVESTIGACIONES REALIZADAS EN EL </w:t>
      </w:r>
      <w:r w:rsidR="003F33E5">
        <w:rPr>
          <w:rFonts w:ascii="Century Gothic" w:hAnsi="Century Gothic"/>
          <w:b/>
          <w:bCs/>
          <w:lang w:val="es-MX"/>
        </w:rPr>
        <w:t>Á</w:t>
      </w:r>
      <w:r w:rsidRPr="00977B6D">
        <w:rPr>
          <w:rFonts w:ascii="Century Gothic" w:hAnsi="Century Gothic"/>
          <w:b/>
          <w:bCs/>
          <w:lang w:val="es-MX"/>
        </w:rPr>
        <w:t xml:space="preserve">REA DE EDUCACIÓN </w:t>
      </w:r>
      <w:r w:rsidRPr="003F33E5">
        <w:rPr>
          <w:rFonts w:ascii="Century Gothic" w:hAnsi="Century Gothic"/>
          <w:lang w:val="es-MX"/>
        </w:rPr>
        <w:t xml:space="preserve">(indicar al menos 2) </w:t>
      </w:r>
    </w:p>
    <w:p w14:paraId="1128AB53" w14:textId="78B378B1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 w:rsidRPr="00977B6D">
        <w:rPr>
          <w:rFonts w:ascii="Georgia" w:hAnsi="Georgia"/>
          <w:lang w:val="es-MX"/>
        </w:rPr>
        <w:t>_________________________________________________________________________</w:t>
      </w:r>
      <w:r w:rsidR="004F7710">
        <w:rPr>
          <w:rFonts w:ascii="Georgia" w:hAnsi="Georgia"/>
          <w:lang w:val="es-MX"/>
        </w:rPr>
        <w:t>__</w:t>
      </w:r>
    </w:p>
    <w:p w14:paraId="60414A92" w14:textId="182A052E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 w:rsidRPr="00977B6D">
        <w:rPr>
          <w:rFonts w:ascii="Georgia" w:hAnsi="Georgia"/>
          <w:lang w:val="es-MX"/>
        </w:rPr>
        <w:t>__________________________________________________________________________</w:t>
      </w:r>
      <w:r w:rsidR="004F7710">
        <w:rPr>
          <w:rFonts w:ascii="Georgia" w:hAnsi="Georgia"/>
          <w:lang w:val="es-MX"/>
        </w:rPr>
        <w:t>_</w:t>
      </w:r>
    </w:p>
    <w:p w14:paraId="7B862A55" w14:textId="77777777" w:rsidR="00977B6D" w:rsidRDefault="00977B6D">
      <w:pPr>
        <w:rPr>
          <w:rFonts w:ascii="Century Gothic" w:hAnsi="Century Gothic"/>
          <w:b/>
          <w:bCs/>
          <w:lang w:val="es-MX"/>
        </w:rPr>
      </w:pPr>
      <w:r>
        <w:rPr>
          <w:rFonts w:ascii="Century Gothic" w:hAnsi="Century Gothic"/>
          <w:b/>
          <w:bCs/>
          <w:lang w:val="es-MX"/>
        </w:rPr>
        <w:br w:type="page"/>
      </w:r>
    </w:p>
    <w:p w14:paraId="43D69E74" w14:textId="349B2240" w:rsidR="00977B6D" w:rsidRPr="00977B6D" w:rsidRDefault="00977B6D" w:rsidP="00977B6D">
      <w:pPr>
        <w:spacing w:line="360" w:lineRule="auto"/>
        <w:rPr>
          <w:rFonts w:ascii="Century Gothic" w:hAnsi="Century Gothic"/>
          <w:b/>
          <w:bCs/>
          <w:lang w:val="es-MX"/>
        </w:rPr>
      </w:pPr>
      <w:r w:rsidRPr="00977B6D">
        <w:rPr>
          <w:rFonts w:ascii="Century Gothic" w:hAnsi="Century Gothic"/>
          <w:b/>
          <w:bCs/>
          <w:lang w:val="es-MX"/>
        </w:rPr>
        <w:lastRenderedPageBreak/>
        <w:t>V. M</w:t>
      </w:r>
      <w:r w:rsidR="006E3DDF">
        <w:rPr>
          <w:rFonts w:ascii="Century Gothic" w:hAnsi="Century Gothic"/>
          <w:b/>
          <w:bCs/>
          <w:lang w:val="es-MX"/>
        </w:rPr>
        <w:t>É</w:t>
      </w:r>
      <w:r w:rsidRPr="00977B6D">
        <w:rPr>
          <w:rFonts w:ascii="Century Gothic" w:hAnsi="Century Gothic"/>
          <w:b/>
          <w:bCs/>
          <w:lang w:val="es-MX"/>
        </w:rPr>
        <w:t xml:space="preserve">RITOS PARA POSTULARSE. </w:t>
      </w:r>
      <w:r w:rsidRPr="00977B6D">
        <w:rPr>
          <w:rFonts w:ascii="Century Gothic" w:hAnsi="Century Gothic"/>
          <w:lang w:val="es-MX"/>
        </w:rPr>
        <w:t>(Explicar brevemente los méritos alcanzados por estudios realizados en cuanto a su impacto en la calidad educativa).</w:t>
      </w:r>
    </w:p>
    <w:p w14:paraId="1B8992B2" w14:textId="77777777" w:rsidR="00977B6D" w:rsidRPr="00977B6D" w:rsidRDefault="00977B6D" w:rsidP="00977B6D">
      <w:pPr>
        <w:spacing w:line="360" w:lineRule="auto"/>
        <w:rPr>
          <w:rFonts w:ascii="Georgia" w:hAnsi="Georgia"/>
          <w:lang w:val="es-MX"/>
        </w:rPr>
      </w:pPr>
      <w:r w:rsidRPr="00977B6D">
        <w:rPr>
          <w:rFonts w:ascii="Georgia" w:hAnsi="Georgia"/>
          <w:lang w:val="es-MX"/>
        </w:rPr>
        <w:t>___________________________________________________________________________</w:t>
      </w:r>
    </w:p>
    <w:p w14:paraId="07CD863E" w14:textId="77777777" w:rsidR="00977B6D" w:rsidRPr="00977B6D" w:rsidRDefault="00977B6D" w:rsidP="004F7710">
      <w:pPr>
        <w:spacing w:before="240" w:line="360" w:lineRule="auto"/>
        <w:rPr>
          <w:rFonts w:ascii="Georgia" w:hAnsi="Georgia"/>
          <w:lang w:val="es-MX"/>
        </w:rPr>
      </w:pPr>
      <w:r w:rsidRPr="00977B6D">
        <w:rPr>
          <w:rFonts w:ascii="Georgia" w:hAnsi="Georgia"/>
          <w:lang w:val="es-MX"/>
        </w:rPr>
        <w:t>___________________________________________________________________________</w:t>
      </w:r>
    </w:p>
    <w:bookmarkEnd w:id="0"/>
    <w:p w14:paraId="72A3A840" w14:textId="22C291F8" w:rsidR="00977B6D" w:rsidRPr="00977B6D" w:rsidRDefault="00977B6D" w:rsidP="00977B6D">
      <w:pPr>
        <w:spacing w:line="360" w:lineRule="auto"/>
        <w:jc w:val="both"/>
        <w:rPr>
          <w:rFonts w:ascii="Georgia" w:hAnsi="Georgia" w:cstheme="minorHAnsi"/>
          <w:lang w:val="es-DO"/>
        </w:rPr>
      </w:pPr>
      <w:r w:rsidRPr="00977B6D">
        <w:rPr>
          <w:rFonts w:ascii="Georgia" w:hAnsi="Georgia" w:cstheme="minorHAnsi"/>
          <w:i/>
          <w:iCs/>
          <w:lang w:val="es-DO"/>
        </w:rPr>
        <w:t>Nota.</w:t>
      </w:r>
      <w:r w:rsidRPr="00977B6D">
        <w:rPr>
          <w:rFonts w:ascii="Georgia" w:hAnsi="Georgia" w:cstheme="minorHAnsi"/>
          <w:lang w:val="es-DO"/>
        </w:rPr>
        <w:t xml:space="preserve"> Depositar sus documentos de postulación en físico (sobre cerrado) y digital (U</w:t>
      </w:r>
      <w:r>
        <w:rPr>
          <w:rFonts w:ascii="Georgia" w:hAnsi="Georgia" w:cstheme="minorHAnsi"/>
          <w:lang w:val="es-DO"/>
        </w:rPr>
        <w:t>S</w:t>
      </w:r>
      <w:r w:rsidRPr="00977B6D">
        <w:rPr>
          <w:rFonts w:ascii="Georgia" w:hAnsi="Georgia" w:cstheme="minorHAnsi"/>
          <w:lang w:val="es-DO"/>
        </w:rPr>
        <w:t>B) en las Oficinas del IDEICE. Teléfono (809) 686 71 52, extensión 308.</w:t>
      </w:r>
    </w:p>
    <w:p w14:paraId="162729CD" w14:textId="77777777" w:rsidR="00E872FF" w:rsidRPr="00977B6D" w:rsidRDefault="00E872FF">
      <w:pPr>
        <w:rPr>
          <w:lang w:val="es-DO"/>
        </w:rPr>
      </w:pPr>
    </w:p>
    <w:sectPr w:rsidR="00E872FF" w:rsidRPr="00977B6D" w:rsidSect="00AD6D92">
      <w:headerReference w:type="even" r:id="rId7"/>
      <w:headerReference w:type="default" r:id="rId8"/>
      <w:headerReference w:type="first" r:id="rId9"/>
      <w:pgSz w:w="12240" w:h="15840"/>
      <w:pgMar w:top="2268" w:right="720" w:bottom="198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A4BD5" w14:textId="77777777" w:rsidR="00977B6D" w:rsidRDefault="00977B6D" w:rsidP="00E93B8F">
      <w:pPr>
        <w:spacing w:after="0" w:line="240" w:lineRule="auto"/>
      </w:pPr>
      <w:r>
        <w:separator/>
      </w:r>
    </w:p>
  </w:endnote>
  <w:endnote w:type="continuationSeparator" w:id="0">
    <w:p w14:paraId="4E52A7E4" w14:textId="77777777" w:rsidR="00977B6D" w:rsidRDefault="00977B6D" w:rsidP="00E9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DC854" w14:textId="77777777" w:rsidR="00977B6D" w:rsidRDefault="00977B6D" w:rsidP="00E93B8F">
      <w:pPr>
        <w:spacing w:after="0" w:line="240" w:lineRule="auto"/>
      </w:pPr>
      <w:r>
        <w:separator/>
      </w:r>
    </w:p>
  </w:footnote>
  <w:footnote w:type="continuationSeparator" w:id="0">
    <w:p w14:paraId="7B7B2DC3" w14:textId="77777777" w:rsidR="00977B6D" w:rsidRDefault="00977B6D" w:rsidP="00E9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B1DC" w14:textId="77777777" w:rsidR="00E93B8F" w:rsidRDefault="006E3DDF">
    <w:pPr>
      <w:pStyle w:val="Encabezado"/>
    </w:pPr>
    <w:r>
      <w:rPr>
        <w:noProof/>
      </w:rPr>
      <w:pict w14:anchorId="2F7DB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034297" o:spid="_x0000_s103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Timbrado externo (IMP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E9D76" w14:textId="77777777" w:rsidR="00E93B8F" w:rsidRDefault="00AD6D92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8C3A11" wp14:editId="129C4B8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6050" cy="10054807"/>
          <wp:effectExtent l="0" t="0" r="6350" b="3810"/>
          <wp:wrapNone/>
          <wp:docPr id="14060777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054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7A4A3" w14:textId="77777777" w:rsidR="00E93B8F" w:rsidRDefault="006E3DDF">
    <w:pPr>
      <w:pStyle w:val="Encabezado"/>
    </w:pPr>
    <w:r>
      <w:rPr>
        <w:noProof/>
      </w:rPr>
      <w:pict w14:anchorId="11098F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034296" o:spid="_x0000_s103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Timbrado externo (IMP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01E72"/>
    <w:multiLevelType w:val="multilevel"/>
    <w:tmpl w:val="203E4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3E443A9"/>
    <w:multiLevelType w:val="hybridMultilevel"/>
    <w:tmpl w:val="4B46296C"/>
    <w:lvl w:ilvl="0" w:tplc="96A25B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519938">
    <w:abstractNumId w:val="0"/>
  </w:num>
  <w:num w:numId="2" w16cid:durableId="1147091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6D"/>
    <w:rsid w:val="00052619"/>
    <w:rsid w:val="00376514"/>
    <w:rsid w:val="003F33E5"/>
    <w:rsid w:val="0043797F"/>
    <w:rsid w:val="0045725E"/>
    <w:rsid w:val="004F7710"/>
    <w:rsid w:val="0051798F"/>
    <w:rsid w:val="00553192"/>
    <w:rsid w:val="0060735F"/>
    <w:rsid w:val="00660D56"/>
    <w:rsid w:val="006E3DDF"/>
    <w:rsid w:val="007A5179"/>
    <w:rsid w:val="007E1560"/>
    <w:rsid w:val="00806927"/>
    <w:rsid w:val="00947923"/>
    <w:rsid w:val="00977B6D"/>
    <w:rsid w:val="0099235D"/>
    <w:rsid w:val="009A18EF"/>
    <w:rsid w:val="009D19BA"/>
    <w:rsid w:val="00AD6D92"/>
    <w:rsid w:val="00B130E3"/>
    <w:rsid w:val="00BB64F7"/>
    <w:rsid w:val="00C34B5A"/>
    <w:rsid w:val="00D16529"/>
    <w:rsid w:val="00D365D3"/>
    <w:rsid w:val="00D768A1"/>
    <w:rsid w:val="00DA701C"/>
    <w:rsid w:val="00DB1FD7"/>
    <w:rsid w:val="00DB2253"/>
    <w:rsid w:val="00E64C7F"/>
    <w:rsid w:val="00E872FF"/>
    <w:rsid w:val="00E93B8F"/>
    <w:rsid w:val="00EF6A88"/>
    <w:rsid w:val="00F9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389B3C"/>
  <w15:chartTrackingRefBased/>
  <w15:docId w15:val="{63F2C0BA-6419-478D-89AE-9DDE4234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B6D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B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B8F"/>
  </w:style>
  <w:style w:type="paragraph" w:styleId="Piedepgina">
    <w:name w:val="footer"/>
    <w:basedOn w:val="Normal"/>
    <w:link w:val="PiedepginaCar"/>
    <w:uiPriority w:val="99"/>
    <w:unhideWhenUsed/>
    <w:rsid w:val="00E93B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B8F"/>
  </w:style>
  <w:style w:type="paragraph" w:styleId="Prrafodelista">
    <w:name w:val="List Paragraph"/>
    <w:basedOn w:val="Normal"/>
    <w:uiPriority w:val="34"/>
    <w:qFormat/>
    <w:rsid w:val="00977B6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77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neDrive%20-%20Instituto%20Dominicano%20de%20Evaluaci&#243;n%20e%20Investigaci&#243;n%20de%20la%20Calidad%20Educativa\Documentos%20IDEICE\2025\Artes\Investigaci&#243;n\PREIET\Templates%20PREIET\Plant-timbrado-PREIE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Plant-timbrado-PREIET</Template>
  <TotalTime>15</TotalTime>
  <Pages>2</Pages>
  <Words>171</Words>
  <Characters>1692</Characters>
  <Application>Microsoft Office Word</Application>
  <DocSecurity>0</DocSecurity>
  <Lines>32</Lines>
  <Paragraphs>26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Yeimy Rosa Olivier Salcedo</dc:creator>
  <cp:keywords/>
  <dc:description/>
  <cp:lastModifiedBy>Yeimy Rosa Olivier Salcedo</cp:lastModifiedBy>
  <cp:revision>5</cp:revision>
  <dcterms:created xsi:type="dcterms:W3CDTF">2025-06-18T18:10:00Z</dcterms:created>
  <dcterms:modified xsi:type="dcterms:W3CDTF">2025-06-18T19:14:00Z</dcterms:modified>
</cp:coreProperties>
</file>