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99FFEC" w14:textId="42794FF8" w:rsidR="003B5AA5" w:rsidRPr="003B5AA5" w:rsidRDefault="003B5AA5" w:rsidP="003B5AA5">
      <w:pPr>
        <w:pStyle w:val="Ttular"/>
      </w:pPr>
      <w:r w:rsidRPr="003B5AA5">
        <w:t>PREMIO A LA EVALUACIÓN E INVESTIGACIÓN EDUCATIVA TRANSFORMADORA (PREIET)</w:t>
      </w:r>
    </w:p>
    <w:p w14:paraId="5CFBB5EF" w14:textId="3D8CA2AF" w:rsidR="003B5AA5" w:rsidRPr="003B5AA5" w:rsidRDefault="003B5AA5" w:rsidP="003B5AA5">
      <w:pPr>
        <w:pStyle w:val="Subttulo1"/>
      </w:pPr>
      <w:r w:rsidRPr="003B5AA5">
        <w:t xml:space="preserve">Requisitos para la </w:t>
      </w:r>
      <w:r w:rsidR="0037260F">
        <w:t>p</w:t>
      </w:r>
      <w:r w:rsidRPr="003B5AA5">
        <w:t xml:space="preserve">ostulación a las diferentes </w:t>
      </w:r>
      <w:r w:rsidR="0037260F">
        <w:t>c</w:t>
      </w:r>
      <w:r w:rsidRPr="003B5AA5">
        <w:t>ategorías del PREIET</w:t>
      </w:r>
    </w:p>
    <w:p w14:paraId="3F7F6A51" w14:textId="77777777" w:rsidR="003B5AA5" w:rsidRPr="0037260F" w:rsidRDefault="003B5AA5" w:rsidP="003B5AA5">
      <w:pPr>
        <w:pStyle w:val="CuerpoTexto"/>
      </w:pPr>
      <w:r w:rsidRPr="0037260F">
        <w:t>Para postularse cualquier categoría, es necesario presentar evidencias que respalden cada criterio de evaluación. A continuación, se detallan los documentos y requisitos indispensables:</w:t>
      </w:r>
    </w:p>
    <w:p w14:paraId="161E6CC3" w14:textId="77777777" w:rsidR="003B5AA5" w:rsidRPr="0037260F" w:rsidRDefault="003B5AA5" w:rsidP="003B5AA5">
      <w:pPr>
        <w:pStyle w:val="CuerpoTexto"/>
        <w:numPr>
          <w:ilvl w:val="0"/>
          <w:numId w:val="10"/>
        </w:numPr>
        <w:rPr>
          <w:b/>
          <w:bCs/>
        </w:rPr>
      </w:pPr>
      <w:r w:rsidRPr="0037260F">
        <w:rPr>
          <w:b/>
          <w:bCs/>
        </w:rPr>
        <w:t>Investigación presentada</w:t>
      </w:r>
    </w:p>
    <w:p w14:paraId="283F2552" w14:textId="77777777" w:rsidR="003B5AA5" w:rsidRPr="0037260F" w:rsidRDefault="003B5AA5" w:rsidP="003B5AA5">
      <w:pPr>
        <w:pStyle w:val="CuerpoTexto"/>
        <w:rPr>
          <w:rFonts w:cs="Arial"/>
        </w:rPr>
      </w:pPr>
      <w:r w:rsidRPr="0037260F">
        <w:rPr>
          <w:rFonts w:cs="Arial"/>
        </w:rPr>
        <w:t>Cada postulante debe incluir la investigación con la cual participa en el galardón.</w:t>
      </w:r>
    </w:p>
    <w:p w14:paraId="19878246" w14:textId="77777777" w:rsidR="003B5AA5" w:rsidRPr="0037260F" w:rsidRDefault="003B5AA5" w:rsidP="003B5AA5">
      <w:pPr>
        <w:pStyle w:val="CuerpoTexto"/>
        <w:numPr>
          <w:ilvl w:val="0"/>
          <w:numId w:val="10"/>
        </w:numPr>
        <w:rPr>
          <w:rFonts w:cs="Arial"/>
        </w:rPr>
      </w:pPr>
      <w:r w:rsidRPr="0037260F">
        <w:rPr>
          <w:rFonts w:cs="Arial"/>
          <w:b/>
          <w:bCs/>
        </w:rPr>
        <w:t>Carta de postulación.</w:t>
      </w:r>
    </w:p>
    <w:p w14:paraId="7E9D75D7" w14:textId="77777777" w:rsidR="003B5AA5" w:rsidRPr="0037260F" w:rsidRDefault="003B5AA5" w:rsidP="003B5AA5">
      <w:pPr>
        <w:pStyle w:val="CuerpoTexto"/>
        <w:numPr>
          <w:ilvl w:val="0"/>
          <w:numId w:val="11"/>
        </w:numPr>
        <w:spacing w:after="0"/>
        <w:rPr>
          <w:rFonts w:cs="Arial"/>
        </w:rPr>
      </w:pPr>
      <w:r w:rsidRPr="0037260F">
        <w:rPr>
          <w:rFonts w:cs="Arial"/>
        </w:rPr>
        <w:t>Debe expresar la intención de participar.</w:t>
      </w:r>
    </w:p>
    <w:p w14:paraId="79BEC511" w14:textId="77777777" w:rsidR="003B5AA5" w:rsidRPr="0037260F" w:rsidRDefault="003B5AA5" w:rsidP="003B5AA5">
      <w:pPr>
        <w:pStyle w:val="CuerpoTexto"/>
        <w:numPr>
          <w:ilvl w:val="0"/>
          <w:numId w:val="11"/>
        </w:numPr>
        <w:spacing w:after="0"/>
        <w:rPr>
          <w:rFonts w:cs="Arial"/>
        </w:rPr>
      </w:pPr>
      <w:r w:rsidRPr="0037260F">
        <w:rPr>
          <w:rFonts w:cs="Arial"/>
        </w:rPr>
        <w:t>Debe resaltar los aportes de la investigación al sistema educativo.</w:t>
      </w:r>
    </w:p>
    <w:p w14:paraId="269B2912" w14:textId="77777777" w:rsidR="003B5AA5" w:rsidRPr="0037260F" w:rsidRDefault="003B5AA5" w:rsidP="003B5AA5">
      <w:pPr>
        <w:pStyle w:val="CuerpoTexto"/>
        <w:numPr>
          <w:ilvl w:val="0"/>
          <w:numId w:val="11"/>
        </w:numPr>
        <w:rPr>
          <w:rFonts w:cs="Arial"/>
        </w:rPr>
      </w:pPr>
      <w:r w:rsidRPr="0037260F">
        <w:rPr>
          <w:rFonts w:cs="Arial"/>
        </w:rPr>
        <w:t>Debe incluir evidencias que sustenten dichos aportes.</w:t>
      </w:r>
    </w:p>
    <w:p w14:paraId="29834FD0" w14:textId="77777777" w:rsidR="003B5AA5" w:rsidRPr="0037260F" w:rsidRDefault="003B5AA5" w:rsidP="003B5AA5">
      <w:pPr>
        <w:pStyle w:val="CuerpoTexto"/>
        <w:numPr>
          <w:ilvl w:val="0"/>
          <w:numId w:val="10"/>
        </w:numPr>
        <w:rPr>
          <w:rFonts w:cs="Arial"/>
        </w:rPr>
      </w:pPr>
      <w:r w:rsidRPr="0037260F">
        <w:rPr>
          <w:rFonts w:cs="Arial"/>
          <w:b/>
          <w:bCs/>
        </w:rPr>
        <w:t>Constancia de identidad y residencia en el país.</w:t>
      </w:r>
    </w:p>
    <w:p w14:paraId="2D99A1D9" w14:textId="77777777" w:rsidR="003B5AA5" w:rsidRPr="0037260F" w:rsidRDefault="003B5AA5" w:rsidP="003B5AA5">
      <w:pPr>
        <w:pStyle w:val="CuerpoTexto"/>
        <w:rPr>
          <w:rFonts w:cs="Arial"/>
        </w:rPr>
      </w:pPr>
      <w:r w:rsidRPr="0037260F">
        <w:rPr>
          <w:rFonts w:cs="Arial"/>
        </w:rPr>
        <w:t>Se requiere presentar documentación legal que certifique que el postulante es dominicano/a o residente legal en el país.</w:t>
      </w:r>
    </w:p>
    <w:p w14:paraId="79E2E004" w14:textId="77777777" w:rsidR="003B5AA5" w:rsidRPr="0037260F" w:rsidRDefault="003B5AA5" w:rsidP="003B5AA5">
      <w:pPr>
        <w:pStyle w:val="CuerpoTexto"/>
        <w:numPr>
          <w:ilvl w:val="0"/>
          <w:numId w:val="10"/>
        </w:numPr>
        <w:rPr>
          <w:rFonts w:cs="Arial"/>
        </w:rPr>
      </w:pPr>
      <w:r w:rsidRPr="0037260F">
        <w:rPr>
          <w:rFonts w:cs="Arial"/>
          <w:b/>
          <w:bCs/>
        </w:rPr>
        <w:t>Titulación académica.</w:t>
      </w:r>
    </w:p>
    <w:p w14:paraId="3FF5606A" w14:textId="01A59437" w:rsidR="003B5AA5" w:rsidRPr="0037260F" w:rsidRDefault="003B5AA5" w:rsidP="0037260F">
      <w:pPr>
        <w:pStyle w:val="CuerpoTexto"/>
        <w:rPr>
          <w:rFonts w:cs="Arial"/>
        </w:rPr>
      </w:pPr>
      <w:r w:rsidRPr="0037260F">
        <w:rPr>
          <w:rFonts w:cs="Arial"/>
        </w:rPr>
        <w:t>Se debe contar con un título de licenciatura, maestría o doctorado en áreas relacionadas con la educación, evaluación educativa, políticas públicas educativas o disciplinas afines.</w:t>
      </w:r>
    </w:p>
    <w:p w14:paraId="514811B8" w14:textId="0FD02A59" w:rsidR="003B5AA5" w:rsidRPr="0037260F" w:rsidRDefault="003B5AA5" w:rsidP="003B5AA5">
      <w:pPr>
        <w:pStyle w:val="CuerpoTexto"/>
        <w:numPr>
          <w:ilvl w:val="0"/>
          <w:numId w:val="10"/>
        </w:numPr>
        <w:rPr>
          <w:rFonts w:cs="Arial"/>
        </w:rPr>
      </w:pPr>
      <w:r w:rsidRPr="0037260F">
        <w:rPr>
          <w:rFonts w:cs="Arial"/>
          <w:b/>
          <w:bCs/>
        </w:rPr>
        <w:t>Proyectos y programas vinculados</w:t>
      </w:r>
    </w:p>
    <w:p w14:paraId="54DCA585" w14:textId="77777777" w:rsidR="003B5AA5" w:rsidRPr="0037260F" w:rsidRDefault="003B5AA5" w:rsidP="003B5AA5">
      <w:pPr>
        <w:pStyle w:val="CuerpoTexto"/>
        <w:rPr>
          <w:rFonts w:cs="Arial"/>
        </w:rPr>
      </w:pPr>
      <w:r w:rsidRPr="0037260F">
        <w:rPr>
          <w:rFonts w:cs="Arial"/>
        </w:rPr>
        <w:t>Se deben presentar proyectos o programas relacionados con la evaluación e investigación educativa, alineados con los requisitos de la categoría a la que se postula. Esto con mayor énfasis en los que son afines a la investigación con la cual se postule.</w:t>
      </w:r>
    </w:p>
    <w:p w14:paraId="59BC5DD4" w14:textId="77777777" w:rsidR="0037260F" w:rsidRDefault="0037260F">
      <w:pPr>
        <w:rPr>
          <w:rFonts w:ascii="Georgia" w:hAnsi="Georgia" w:cs="Arial"/>
          <w:b/>
          <w:bCs/>
          <w:lang w:val="es-MX"/>
        </w:rPr>
      </w:pPr>
      <w:r>
        <w:rPr>
          <w:rFonts w:cs="Arial"/>
          <w:b/>
          <w:bCs/>
        </w:rPr>
        <w:br w:type="page"/>
      </w:r>
    </w:p>
    <w:p w14:paraId="2FC6CBD0" w14:textId="2028D692" w:rsidR="003B5AA5" w:rsidRPr="0037260F" w:rsidRDefault="003B5AA5" w:rsidP="003B5AA5">
      <w:pPr>
        <w:pStyle w:val="CuerpoTexto"/>
        <w:numPr>
          <w:ilvl w:val="0"/>
          <w:numId w:val="10"/>
        </w:numPr>
        <w:rPr>
          <w:rFonts w:cs="Arial"/>
        </w:rPr>
      </w:pPr>
      <w:r w:rsidRPr="0037260F">
        <w:rPr>
          <w:rFonts w:cs="Arial"/>
          <w:b/>
          <w:bCs/>
        </w:rPr>
        <w:lastRenderedPageBreak/>
        <w:t>Formulario de postulación</w:t>
      </w:r>
    </w:p>
    <w:p w14:paraId="7885C4FF" w14:textId="77777777" w:rsidR="003B5AA5" w:rsidRPr="0037260F" w:rsidRDefault="003B5AA5" w:rsidP="003B5AA5">
      <w:pPr>
        <w:pStyle w:val="CuerpoTexto"/>
        <w:numPr>
          <w:ilvl w:val="0"/>
          <w:numId w:val="13"/>
        </w:numPr>
        <w:spacing w:after="0"/>
        <w:rPr>
          <w:rFonts w:cs="Arial"/>
        </w:rPr>
      </w:pPr>
      <w:r w:rsidRPr="0037260F">
        <w:rPr>
          <w:rFonts w:cs="Arial"/>
        </w:rPr>
        <w:t xml:space="preserve">Debe completarse en la web del </w:t>
      </w:r>
      <w:proofErr w:type="spellStart"/>
      <w:r w:rsidRPr="0037260F">
        <w:rPr>
          <w:rFonts w:cs="Arial"/>
        </w:rPr>
        <w:t>Ideice</w:t>
      </w:r>
      <w:proofErr w:type="spellEnd"/>
      <w:r w:rsidRPr="0037260F">
        <w:rPr>
          <w:rFonts w:cs="Arial"/>
        </w:rPr>
        <w:t>, de inscripción.</w:t>
      </w:r>
    </w:p>
    <w:p w14:paraId="3EE3740E" w14:textId="77777777" w:rsidR="003B5AA5" w:rsidRPr="0037260F" w:rsidRDefault="003B5AA5" w:rsidP="003B5AA5">
      <w:pPr>
        <w:pStyle w:val="CuerpoTexto"/>
        <w:numPr>
          <w:ilvl w:val="0"/>
          <w:numId w:val="13"/>
        </w:numPr>
        <w:rPr>
          <w:rFonts w:cs="Arial"/>
        </w:rPr>
      </w:pPr>
      <w:r w:rsidRPr="0037260F">
        <w:rPr>
          <w:rFonts w:cs="Arial"/>
        </w:rPr>
        <w:t>Debe agregarse al expediente como hoja de vida, recopilando los datos más relevantes de la trayectoria profesional del postulante.</w:t>
      </w:r>
    </w:p>
    <w:p w14:paraId="36E81C05" w14:textId="77777777" w:rsidR="003B5AA5" w:rsidRPr="0037260F" w:rsidRDefault="003B5AA5" w:rsidP="003B5AA5">
      <w:pPr>
        <w:pStyle w:val="CuerpoTexto"/>
        <w:numPr>
          <w:ilvl w:val="0"/>
          <w:numId w:val="10"/>
        </w:numPr>
        <w:rPr>
          <w:rFonts w:cs="Arial"/>
        </w:rPr>
      </w:pPr>
      <w:r w:rsidRPr="0037260F">
        <w:rPr>
          <w:rFonts w:cs="Arial"/>
          <w:b/>
          <w:bCs/>
        </w:rPr>
        <w:t>Entrega del expediente</w:t>
      </w:r>
    </w:p>
    <w:p w14:paraId="0187CAFB" w14:textId="77777777" w:rsidR="003B5AA5" w:rsidRPr="0037260F" w:rsidRDefault="003B5AA5" w:rsidP="003B5AA5">
      <w:pPr>
        <w:pStyle w:val="CuerpoTexto"/>
        <w:numPr>
          <w:ilvl w:val="0"/>
          <w:numId w:val="14"/>
        </w:numPr>
        <w:spacing w:after="0"/>
        <w:rPr>
          <w:rFonts w:cs="Arial"/>
        </w:rPr>
      </w:pPr>
      <w:r w:rsidRPr="0037260F">
        <w:rPr>
          <w:rFonts w:cs="Arial"/>
        </w:rPr>
        <w:t xml:space="preserve">Se debe enviar en </w:t>
      </w:r>
      <w:r w:rsidRPr="0037260F">
        <w:rPr>
          <w:rFonts w:cs="Arial"/>
          <w:b/>
          <w:bCs/>
        </w:rPr>
        <w:t>formato digital</w:t>
      </w:r>
      <w:r w:rsidRPr="0037260F">
        <w:rPr>
          <w:rFonts w:cs="Arial"/>
        </w:rPr>
        <w:t xml:space="preserve"> y </w:t>
      </w:r>
      <w:r w:rsidRPr="0037260F">
        <w:rPr>
          <w:rFonts w:cs="Arial"/>
          <w:b/>
          <w:bCs/>
        </w:rPr>
        <w:t>físico</w:t>
      </w:r>
      <w:r w:rsidRPr="0037260F">
        <w:rPr>
          <w:rFonts w:cs="Arial"/>
        </w:rPr>
        <w:t>.</w:t>
      </w:r>
    </w:p>
    <w:p w14:paraId="5182A685" w14:textId="77777777" w:rsidR="003B5AA5" w:rsidRPr="0037260F" w:rsidRDefault="003B5AA5" w:rsidP="003B5AA5">
      <w:pPr>
        <w:pStyle w:val="CuerpoTexto"/>
        <w:numPr>
          <w:ilvl w:val="0"/>
          <w:numId w:val="14"/>
        </w:numPr>
        <w:spacing w:after="0"/>
        <w:rPr>
          <w:rFonts w:cs="Arial"/>
        </w:rPr>
      </w:pPr>
      <w:r w:rsidRPr="0037260F">
        <w:rPr>
          <w:rFonts w:cs="Arial"/>
        </w:rPr>
        <w:t xml:space="preserve">El expediente físico debe entregarse en un sobre cerrado en la oficina del </w:t>
      </w:r>
      <w:proofErr w:type="spellStart"/>
      <w:r w:rsidRPr="0037260F">
        <w:rPr>
          <w:rFonts w:cs="Arial"/>
        </w:rPr>
        <w:t>Ideice</w:t>
      </w:r>
      <w:proofErr w:type="spellEnd"/>
      <w:r w:rsidRPr="0037260F">
        <w:rPr>
          <w:rFonts w:cs="Arial"/>
        </w:rPr>
        <w:t xml:space="preserve"> antes de la fecha límite indicada en la convocatoria.</w:t>
      </w:r>
    </w:p>
    <w:p w14:paraId="1C3B2405" w14:textId="77777777" w:rsidR="003B5AA5" w:rsidRPr="0037260F" w:rsidRDefault="003B5AA5" w:rsidP="003B5AA5">
      <w:pPr>
        <w:pStyle w:val="CuerpoTexto"/>
        <w:numPr>
          <w:ilvl w:val="0"/>
          <w:numId w:val="14"/>
        </w:numPr>
        <w:spacing w:after="0"/>
        <w:rPr>
          <w:rFonts w:cs="Arial"/>
        </w:rPr>
      </w:pPr>
      <w:r w:rsidRPr="0037260F">
        <w:rPr>
          <w:rFonts w:cs="Arial"/>
        </w:rPr>
        <w:t>En la parte delantera del sobre deben figurar los datos del postulante:</w:t>
      </w:r>
    </w:p>
    <w:p w14:paraId="23E1A1BE" w14:textId="77777777" w:rsidR="003B5AA5" w:rsidRPr="0037260F" w:rsidRDefault="003B5AA5" w:rsidP="003B5AA5">
      <w:pPr>
        <w:pStyle w:val="CuerpoTexto"/>
        <w:numPr>
          <w:ilvl w:val="1"/>
          <w:numId w:val="14"/>
        </w:numPr>
        <w:spacing w:after="0"/>
        <w:rPr>
          <w:rFonts w:cs="Arial"/>
        </w:rPr>
      </w:pPr>
      <w:r w:rsidRPr="0037260F">
        <w:rPr>
          <w:rFonts w:cs="Arial"/>
        </w:rPr>
        <w:t>Nombre y apellidos</w:t>
      </w:r>
    </w:p>
    <w:p w14:paraId="2206CC45" w14:textId="77777777" w:rsidR="003B5AA5" w:rsidRPr="0037260F" w:rsidRDefault="003B5AA5" w:rsidP="003B5AA5">
      <w:pPr>
        <w:pStyle w:val="CuerpoTexto"/>
        <w:numPr>
          <w:ilvl w:val="1"/>
          <w:numId w:val="14"/>
        </w:numPr>
        <w:spacing w:after="0"/>
        <w:rPr>
          <w:rFonts w:cs="Arial"/>
        </w:rPr>
      </w:pPr>
      <w:r w:rsidRPr="0037260F">
        <w:rPr>
          <w:rFonts w:cs="Arial"/>
        </w:rPr>
        <w:t>Dirección</w:t>
      </w:r>
    </w:p>
    <w:p w14:paraId="79D72929" w14:textId="77777777" w:rsidR="003B5AA5" w:rsidRPr="0037260F" w:rsidRDefault="003B5AA5" w:rsidP="003B5AA5">
      <w:pPr>
        <w:pStyle w:val="CuerpoTexto"/>
        <w:numPr>
          <w:ilvl w:val="1"/>
          <w:numId w:val="14"/>
        </w:numPr>
        <w:spacing w:after="0"/>
        <w:rPr>
          <w:rFonts w:cs="Arial"/>
        </w:rPr>
      </w:pPr>
      <w:r w:rsidRPr="0037260F">
        <w:rPr>
          <w:rFonts w:cs="Arial"/>
        </w:rPr>
        <w:t>Teléfono</w:t>
      </w:r>
    </w:p>
    <w:p w14:paraId="4E530FA4" w14:textId="77777777" w:rsidR="003B5AA5" w:rsidRPr="0037260F" w:rsidRDefault="003B5AA5" w:rsidP="003B5AA5">
      <w:pPr>
        <w:pStyle w:val="CuerpoTexto"/>
        <w:numPr>
          <w:ilvl w:val="1"/>
          <w:numId w:val="14"/>
        </w:numPr>
        <w:spacing w:after="0"/>
        <w:rPr>
          <w:rFonts w:cs="Arial"/>
        </w:rPr>
      </w:pPr>
      <w:r w:rsidRPr="0037260F">
        <w:rPr>
          <w:rFonts w:cs="Arial"/>
        </w:rPr>
        <w:t>Celular</w:t>
      </w:r>
    </w:p>
    <w:p w14:paraId="638BE942" w14:textId="77777777" w:rsidR="003B5AA5" w:rsidRPr="0037260F" w:rsidRDefault="003B5AA5" w:rsidP="003B5AA5">
      <w:pPr>
        <w:pStyle w:val="CuerpoTexto"/>
        <w:numPr>
          <w:ilvl w:val="1"/>
          <w:numId w:val="14"/>
        </w:numPr>
        <w:spacing w:after="0"/>
        <w:rPr>
          <w:rFonts w:cs="Arial"/>
        </w:rPr>
      </w:pPr>
      <w:r w:rsidRPr="0037260F">
        <w:rPr>
          <w:rFonts w:cs="Arial"/>
        </w:rPr>
        <w:t>Correo electrónico</w:t>
      </w:r>
    </w:p>
    <w:p w14:paraId="67EB5726" w14:textId="21DA7562" w:rsidR="00E872FF" w:rsidRPr="0037260F" w:rsidRDefault="003B5AA5" w:rsidP="003B5AA5">
      <w:pPr>
        <w:pStyle w:val="CuerpoTexto"/>
        <w:numPr>
          <w:ilvl w:val="1"/>
          <w:numId w:val="14"/>
        </w:numPr>
        <w:spacing w:after="0"/>
        <w:rPr>
          <w:rFonts w:cs="Arial"/>
        </w:rPr>
      </w:pPr>
      <w:r w:rsidRPr="0037260F">
        <w:rPr>
          <w:rFonts w:cs="Arial"/>
        </w:rPr>
        <w:t>Lugar que resides</w:t>
      </w:r>
    </w:p>
    <w:sectPr w:rsidR="00E872FF" w:rsidRPr="0037260F" w:rsidSect="00AD6D92">
      <w:headerReference w:type="even" r:id="rId7"/>
      <w:headerReference w:type="default" r:id="rId8"/>
      <w:headerReference w:type="first" r:id="rId9"/>
      <w:pgSz w:w="12240" w:h="15840"/>
      <w:pgMar w:top="2268" w:right="720" w:bottom="1985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8DAFC7" w14:textId="77777777" w:rsidR="00AD6D92" w:rsidRDefault="00AD6D92" w:rsidP="00E93B8F">
      <w:pPr>
        <w:spacing w:after="0" w:line="240" w:lineRule="auto"/>
      </w:pPr>
      <w:r>
        <w:separator/>
      </w:r>
    </w:p>
  </w:endnote>
  <w:endnote w:type="continuationSeparator" w:id="0">
    <w:p w14:paraId="7FD09E68" w14:textId="77777777" w:rsidR="00AD6D92" w:rsidRDefault="00AD6D92" w:rsidP="00E93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85D715" w14:textId="77777777" w:rsidR="00AD6D92" w:rsidRDefault="00AD6D92" w:rsidP="00E93B8F">
      <w:pPr>
        <w:spacing w:after="0" w:line="240" w:lineRule="auto"/>
      </w:pPr>
      <w:r>
        <w:separator/>
      </w:r>
    </w:p>
  </w:footnote>
  <w:footnote w:type="continuationSeparator" w:id="0">
    <w:p w14:paraId="075C8AF7" w14:textId="77777777" w:rsidR="00AD6D92" w:rsidRDefault="00AD6D92" w:rsidP="00E93B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A4E1F" w14:textId="77777777" w:rsidR="00E93B8F" w:rsidRDefault="0037260F">
    <w:pPr>
      <w:pStyle w:val="Encabezado"/>
    </w:pPr>
    <w:r>
      <w:rPr>
        <w:noProof/>
      </w:rPr>
      <w:pict w14:anchorId="792A9C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7034297" o:spid="_x0000_s1032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Timbrado externo (IMP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EAD8B" w14:textId="2C828092" w:rsidR="00E93B8F" w:rsidRDefault="00AD6D92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DFC1726" wp14:editId="08BA2D48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66050" cy="10054807"/>
          <wp:effectExtent l="0" t="0" r="6350" b="3810"/>
          <wp:wrapNone/>
          <wp:docPr id="140607776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050" cy="100548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7C82D" w14:textId="77777777" w:rsidR="00E93B8F" w:rsidRDefault="0037260F">
    <w:pPr>
      <w:pStyle w:val="Encabezado"/>
    </w:pPr>
    <w:r>
      <w:rPr>
        <w:noProof/>
      </w:rPr>
      <w:pict w14:anchorId="722FCB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7034296" o:spid="_x0000_s1031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Timbrado externo (IMP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A35EB"/>
    <w:multiLevelType w:val="multilevel"/>
    <w:tmpl w:val="69B23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990"/>
        </w:tabs>
        <w:ind w:left="99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55241A"/>
    <w:multiLevelType w:val="hybridMultilevel"/>
    <w:tmpl w:val="B1AC9174"/>
    <w:lvl w:ilvl="0" w:tplc="1C0A000F">
      <w:start w:val="1"/>
      <w:numFmt w:val="decimal"/>
      <w:lvlText w:val="%1."/>
      <w:lvlJc w:val="left"/>
      <w:pPr>
        <w:ind w:left="720" w:hanging="360"/>
      </w:p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51A07"/>
    <w:multiLevelType w:val="hybridMultilevel"/>
    <w:tmpl w:val="7498898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8A3912"/>
    <w:multiLevelType w:val="hybridMultilevel"/>
    <w:tmpl w:val="3706623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C337BA1"/>
    <w:multiLevelType w:val="multilevel"/>
    <w:tmpl w:val="4C62B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415696"/>
    <w:multiLevelType w:val="multilevel"/>
    <w:tmpl w:val="E91C75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E1C2992"/>
    <w:multiLevelType w:val="multilevel"/>
    <w:tmpl w:val="F0B4B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D76DA0"/>
    <w:multiLevelType w:val="hybridMultilevel"/>
    <w:tmpl w:val="5ED4424A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D20D8E"/>
    <w:multiLevelType w:val="hybridMultilevel"/>
    <w:tmpl w:val="7AFA2880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A37BF0"/>
    <w:multiLevelType w:val="hybridMultilevel"/>
    <w:tmpl w:val="FEB87AB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6A8838D7"/>
    <w:multiLevelType w:val="hybridMultilevel"/>
    <w:tmpl w:val="B18E3C14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6D7096"/>
    <w:multiLevelType w:val="hybridMultilevel"/>
    <w:tmpl w:val="016E3C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755219C3"/>
    <w:multiLevelType w:val="multilevel"/>
    <w:tmpl w:val="6E564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B096D9C"/>
    <w:multiLevelType w:val="multilevel"/>
    <w:tmpl w:val="4AE20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61526580">
    <w:abstractNumId w:val="0"/>
  </w:num>
  <w:num w:numId="2" w16cid:durableId="152185378">
    <w:abstractNumId w:val="6"/>
  </w:num>
  <w:num w:numId="3" w16cid:durableId="1571501417">
    <w:abstractNumId w:val="4"/>
  </w:num>
  <w:num w:numId="4" w16cid:durableId="1339044914">
    <w:abstractNumId w:val="3"/>
  </w:num>
  <w:num w:numId="5" w16cid:durableId="872033665">
    <w:abstractNumId w:val="9"/>
  </w:num>
  <w:num w:numId="6" w16cid:durableId="731932524">
    <w:abstractNumId w:val="11"/>
  </w:num>
  <w:num w:numId="7" w16cid:durableId="2028866558">
    <w:abstractNumId w:val="12"/>
  </w:num>
  <w:num w:numId="8" w16cid:durableId="1277906836">
    <w:abstractNumId w:val="13"/>
  </w:num>
  <w:num w:numId="9" w16cid:durableId="1941374481">
    <w:abstractNumId w:val="5"/>
  </w:num>
  <w:num w:numId="10" w16cid:durableId="687024831">
    <w:abstractNumId w:val="1"/>
  </w:num>
  <w:num w:numId="11" w16cid:durableId="2068603281">
    <w:abstractNumId w:val="7"/>
  </w:num>
  <w:num w:numId="12" w16cid:durableId="1963606749">
    <w:abstractNumId w:val="10"/>
  </w:num>
  <w:num w:numId="13" w16cid:durableId="915015116">
    <w:abstractNumId w:val="2"/>
  </w:num>
  <w:num w:numId="14" w16cid:durableId="54001860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D92"/>
    <w:rsid w:val="00052619"/>
    <w:rsid w:val="0037260F"/>
    <w:rsid w:val="00376514"/>
    <w:rsid w:val="003B5AA5"/>
    <w:rsid w:val="0045725E"/>
    <w:rsid w:val="0051798F"/>
    <w:rsid w:val="00553192"/>
    <w:rsid w:val="00660D56"/>
    <w:rsid w:val="0099235D"/>
    <w:rsid w:val="009A18EF"/>
    <w:rsid w:val="009D19BA"/>
    <w:rsid w:val="00AD6D92"/>
    <w:rsid w:val="00B130E3"/>
    <w:rsid w:val="00BB64F7"/>
    <w:rsid w:val="00D16529"/>
    <w:rsid w:val="00D365D3"/>
    <w:rsid w:val="00DA701C"/>
    <w:rsid w:val="00DB1FD7"/>
    <w:rsid w:val="00E872FF"/>
    <w:rsid w:val="00E93B8F"/>
    <w:rsid w:val="00EF6A88"/>
    <w:rsid w:val="00F91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8348893"/>
  <w15:chartTrackingRefBased/>
  <w15:docId w15:val="{64CEE445-F205-42D6-B18C-C36A8E3D4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16529"/>
    <w:rPr>
      <w:lang w:val="es-DO"/>
    </w:rPr>
  </w:style>
  <w:style w:type="paragraph" w:styleId="Ttulo1">
    <w:name w:val="heading 1"/>
    <w:basedOn w:val="Normal"/>
    <w:next w:val="Normal"/>
    <w:link w:val="Ttulo1Car"/>
    <w:uiPriority w:val="9"/>
    <w:rsid w:val="003B5A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rsid w:val="003B5AA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3B8F"/>
    <w:pPr>
      <w:tabs>
        <w:tab w:val="center" w:pos="4419"/>
        <w:tab w:val="right" w:pos="8838"/>
      </w:tabs>
      <w:spacing w:after="0" w:line="240" w:lineRule="auto"/>
    </w:pPr>
    <w:rPr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93B8F"/>
  </w:style>
  <w:style w:type="paragraph" w:styleId="Piedepgina">
    <w:name w:val="footer"/>
    <w:basedOn w:val="Normal"/>
    <w:link w:val="PiedepginaCar"/>
    <w:uiPriority w:val="99"/>
    <w:unhideWhenUsed/>
    <w:rsid w:val="00E93B8F"/>
    <w:pPr>
      <w:tabs>
        <w:tab w:val="center" w:pos="4419"/>
        <w:tab w:val="right" w:pos="8838"/>
      </w:tabs>
      <w:spacing w:after="0" w:line="240" w:lineRule="auto"/>
    </w:pPr>
    <w:rPr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93B8F"/>
  </w:style>
  <w:style w:type="paragraph" w:styleId="Sinespaciado">
    <w:name w:val="No Spacing"/>
    <w:uiPriority w:val="1"/>
    <w:rsid w:val="003B5AA5"/>
    <w:pPr>
      <w:spacing w:after="0" w:line="240" w:lineRule="auto"/>
    </w:pPr>
    <w:rPr>
      <w:lang w:val="es-DO"/>
    </w:rPr>
  </w:style>
  <w:style w:type="character" w:customStyle="1" w:styleId="Ttulo1Car">
    <w:name w:val="Título 1 Car"/>
    <w:basedOn w:val="Fuentedeprrafopredeter"/>
    <w:link w:val="Ttulo1"/>
    <w:uiPriority w:val="9"/>
    <w:rsid w:val="003B5AA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DO"/>
    </w:rPr>
  </w:style>
  <w:style w:type="character" w:customStyle="1" w:styleId="Ttulo2Car">
    <w:name w:val="Título 2 Car"/>
    <w:basedOn w:val="Fuentedeprrafopredeter"/>
    <w:link w:val="Ttulo2"/>
    <w:uiPriority w:val="9"/>
    <w:rsid w:val="003B5AA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DO"/>
    </w:rPr>
  </w:style>
  <w:style w:type="paragraph" w:customStyle="1" w:styleId="Ttular">
    <w:name w:val="Títular"/>
    <w:basedOn w:val="Normal"/>
    <w:link w:val="TtularCar"/>
    <w:qFormat/>
    <w:rsid w:val="003B5AA5"/>
    <w:pPr>
      <w:spacing w:after="240" w:line="240" w:lineRule="auto"/>
    </w:pPr>
    <w:rPr>
      <w:rFonts w:ascii="Century Gothic" w:hAnsi="Century Gothic"/>
      <w:b/>
      <w:bCs/>
      <w:sz w:val="28"/>
      <w:szCs w:val="28"/>
      <w:lang w:val="es-MX"/>
    </w:rPr>
  </w:style>
  <w:style w:type="character" w:customStyle="1" w:styleId="TtularCar">
    <w:name w:val="Títular Car"/>
    <w:basedOn w:val="Fuentedeprrafopredeter"/>
    <w:link w:val="Ttular"/>
    <w:rsid w:val="003B5AA5"/>
    <w:rPr>
      <w:rFonts w:ascii="Century Gothic" w:hAnsi="Century Gothic"/>
      <w:b/>
      <w:bCs/>
      <w:sz w:val="28"/>
      <w:szCs w:val="28"/>
      <w:lang w:val="es-MX"/>
    </w:rPr>
  </w:style>
  <w:style w:type="paragraph" w:customStyle="1" w:styleId="Subttulo1">
    <w:name w:val="Subtítulo 1"/>
    <w:basedOn w:val="Normal"/>
    <w:link w:val="Subttulo1Car"/>
    <w:qFormat/>
    <w:rsid w:val="003B5AA5"/>
    <w:pPr>
      <w:spacing w:after="240" w:line="240" w:lineRule="auto"/>
    </w:pPr>
    <w:rPr>
      <w:rFonts w:ascii="Century Gothic" w:hAnsi="Century Gothic"/>
      <w:b/>
      <w:bCs/>
      <w:sz w:val="24"/>
      <w:szCs w:val="24"/>
      <w:lang w:val="es-MX"/>
    </w:rPr>
  </w:style>
  <w:style w:type="character" w:customStyle="1" w:styleId="Subttulo1Car">
    <w:name w:val="Subtítulo 1 Car"/>
    <w:basedOn w:val="Fuentedeprrafopredeter"/>
    <w:link w:val="Subttulo1"/>
    <w:rsid w:val="003B5AA5"/>
    <w:rPr>
      <w:rFonts w:ascii="Century Gothic" w:hAnsi="Century Gothic"/>
      <w:b/>
      <w:bCs/>
      <w:sz w:val="24"/>
      <w:szCs w:val="24"/>
      <w:lang w:val="es-MX"/>
    </w:rPr>
  </w:style>
  <w:style w:type="paragraph" w:customStyle="1" w:styleId="CuerpoTexto">
    <w:name w:val="Cuerpo Texto"/>
    <w:basedOn w:val="Normal"/>
    <w:link w:val="CuerpoTextoCar"/>
    <w:qFormat/>
    <w:rsid w:val="003B5AA5"/>
    <w:pPr>
      <w:spacing w:after="240" w:line="360" w:lineRule="auto"/>
    </w:pPr>
    <w:rPr>
      <w:rFonts w:ascii="Georgia" w:hAnsi="Georgia"/>
      <w:lang w:val="es-MX"/>
    </w:rPr>
  </w:style>
  <w:style w:type="character" w:customStyle="1" w:styleId="CuerpoTextoCar">
    <w:name w:val="Cuerpo Texto Car"/>
    <w:basedOn w:val="Fuentedeprrafopredeter"/>
    <w:link w:val="CuerpoTexto"/>
    <w:rsid w:val="003B5AA5"/>
    <w:rPr>
      <w:rFonts w:ascii="Georgia" w:hAnsi="Georgia"/>
      <w:lang w:val="es-MX"/>
    </w:rPr>
  </w:style>
  <w:style w:type="paragraph" w:styleId="Prrafodelista">
    <w:name w:val="List Paragraph"/>
    <w:basedOn w:val="Normal"/>
    <w:uiPriority w:val="34"/>
    <w:qFormat/>
    <w:rsid w:val="003B5AA5"/>
    <w:pPr>
      <w:ind w:left="720"/>
      <w:contextualSpacing/>
    </w:pPr>
    <w:rPr>
      <w:kern w:val="2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Plant-timbrado-PREIET</Template>
  <TotalTime>6</TotalTime>
  <Pages>2</Pages>
  <Words>285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Yeimy Rosa Olivier Salcedo</dc:creator>
  <cp:keywords/>
  <dc:description/>
  <cp:lastModifiedBy>Yeimy Rosa Olivier Salcedo</cp:lastModifiedBy>
  <cp:revision>2</cp:revision>
  <dcterms:created xsi:type="dcterms:W3CDTF">2025-06-18T16:03:00Z</dcterms:created>
  <dcterms:modified xsi:type="dcterms:W3CDTF">2025-06-18T16:03:00Z</dcterms:modified>
</cp:coreProperties>
</file>